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601"/>
        <w:tblOverlap w:val="never"/>
        <w:tblW w:w="14395" w:type="dxa"/>
        <w:tblLook w:val="04A0" w:firstRow="1" w:lastRow="0" w:firstColumn="1" w:lastColumn="0" w:noHBand="0" w:noVBand="1"/>
      </w:tblPr>
      <w:tblGrid>
        <w:gridCol w:w="1885"/>
        <w:gridCol w:w="8190"/>
        <w:gridCol w:w="4320"/>
      </w:tblGrid>
      <w:tr w:rsidR="00212672" w:rsidRPr="00B82134" w14:paraId="5D2A4894" w14:textId="77777777" w:rsidTr="00C2665B">
        <w:trPr>
          <w:trHeight w:val="70"/>
        </w:trPr>
        <w:tc>
          <w:tcPr>
            <w:tcW w:w="1885" w:type="dxa"/>
            <w:vMerge w:val="restart"/>
            <w:shd w:val="clear" w:color="auto" w:fill="FFFFFF" w:themeFill="background1"/>
          </w:tcPr>
          <w:p w14:paraId="330F91A5" w14:textId="36786B68" w:rsidR="00212672" w:rsidRDefault="00212672" w:rsidP="00424F97">
            <w:pPr>
              <w:tabs>
                <w:tab w:val="left" w:pos="7957"/>
              </w:tabs>
              <w:rPr>
                <w:bCs/>
              </w:rPr>
            </w:pPr>
            <w:r>
              <w:rPr>
                <w:b/>
              </w:rPr>
              <w:t>Brief</w:t>
            </w:r>
          </w:p>
        </w:tc>
        <w:tc>
          <w:tcPr>
            <w:tcW w:w="8190" w:type="dxa"/>
            <w:vMerge w:val="restart"/>
            <w:shd w:val="clear" w:color="auto" w:fill="FFFFFF" w:themeFill="background1"/>
          </w:tcPr>
          <w:p w14:paraId="5C19A600" w14:textId="77777777" w:rsidR="00C2665B" w:rsidRDefault="00C2665B" w:rsidP="00C2665B">
            <w:pPr>
              <w:tabs>
                <w:tab w:val="left" w:pos="7957"/>
              </w:tabs>
              <w:rPr>
                <w:i/>
                <w:iCs/>
              </w:rPr>
            </w:pPr>
            <w:r w:rsidRPr="00AE259F">
              <w:rPr>
                <w:i/>
                <w:iCs/>
              </w:rPr>
              <w:t>Provide the background of the request, and what is being requested</w:t>
            </w:r>
          </w:p>
          <w:p w14:paraId="5F022451" w14:textId="77777777" w:rsidR="00C2665B" w:rsidRPr="002C5CCD" w:rsidRDefault="00C2665B" w:rsidP="00C2665B">
            <w:pPr>
              <w:tabs>
                <w:tab w:val="left" w:pos="7957"/>
              </w:tabs>
              <w:rPr>
                <w:b/>
                <w:bCs/>
              </w:rPr>
            </w:pPr>
            <w:r w:rsidRPr="002C5CCD">
              <w:rPr>
                <w:b/>
                <w:bCs/>
              </w:rPr>
              <w:t xml:space="preserve">There are several individuals within the company that provide training to internal employees. These individuals include members of the Safety Team, Superintendents, General Foremen, Foremen, and varying levels of support staff. Facilitation skills may vary between divisions and facilitators. </w:t>
            </w:r>
          </w:p>
          <w:p w14:paraId="70381ADA" w14:textId="77777777" w:rsidR="00C2665B" w:rsidRDefault="00C2665B" w:rsidP="00C2665B">
            <w:pPr>
              <w:tabs>
                <w:tab w:val="left" w:pos="7957"/>
              </w:tabs>
              <w:rPr>
                <w:i/>
                <w:iCs/>
              </w:rPr>
            </w:pPr>
            <w:r w:rsidRPr="00AE259F">
              <w:rPr>
                <w:i/>
                <w:iCs/>
              </w:rPr>
              <w:br/>
              <w:t>Participants</w:t>
            </w:r>
          </w:p>
          <w:p w14:paraId="336B1ED3" w14:textId="77777777" w:rsidR="00C2665B" w:rsidRPr="002C5CCD" w:rsidRDefault="00C2665B" w:rsidP="00C2665B">
            <w:pPr>
              <w:tabs>
                <w:tab w:val="left" w:pos="7957"/>
              </w:tabs>
              <w:rPr>
                <w:b/>
                <w:bCs/>
              </w:rPr>
            </w:pPr>
            <w:r w:rsidRPr="002C5CCD">
              <w:rPr>
                <w:b/>
                <w:bCs/>
              </w:rPr>
              <w:t>Safety Team, General Foremen, Foremen, and support staff members, all with a varying level of experience with facilitation and training.</w:t>
            </w:r>
          </w:p>
          <w:p w14:paraId="2F8A416C" w14:textId="77777777" w:rsidR="00C2665B" w:rsidRDefault="00C2665B" w:rsidP="00C2665B">
            <w:pPr>
              <w:tabs>
                <w:tab w:val="left" w:pos="7957"/>
              </w:tabs>
            </w:pPr>
            <w:r w:rsidRPr="00AE259F">
              <w:rPr>
                <w:i/>
                <w:iCs/>
              </w:rPr>
              <w:br/>
              <w:t>Sponsors</w:t>
            </w:r>
            <w:r w:rsidRPr="00AE259F">
              <w:rPr>
                <w:i/>
                <w:iCs/>
              </w:rPr>
              <w:br/>
            </w:r>
            <w:r w:rsidRPr="002C5CCD">
              <w:rPr>
                <w:b/>
                <w:bCs/>
              </w:rPr>
              <w:t>Human Resources / Training and Development</w:t>
            </w:r>
          </w:p>
          <w:p w14:paraId="65FC8B9F" w14:textId="77777777" w:rsidR="00C2665B" w:rsidRDefault="00C2665B" w:rsidP="00C2665B">
            <w:pPr>
              <w:tabs>
                <w:tab w:val="left" w:pos="7957"/>
              </w:tabs>
              <w:rPr>
                <w:i/>
                <w:iCs/>
              </w:rPr>
            </w:pPr>
            <w:r w:rsidRPr="00AE259F">
              <w:rPr>
                <w:i/>
                <w:iCs/>
              </w:rPr>
              <w:br/>
              <w:t>Recommendation</w:t>
            </w:r>
          </w:p>
          <w:p w14:paraId="5AA016E6" w14:textId="328155F9" w:rsidR="00212672" w:rsidRPr="00C2665B" w:rsidRDefault="00EF2F22" w:rsidP="00C2665B">
            <w:pPr>
              <w:tabs>
                <w:tab w:val="left" w:pos="7957"/>
              </w:tabs>
              <w:rPr>
                <w:b/>
                <w:bCs/>
              </w:rPr>
            </w:pPr>
            <w:r w:rsidRPr="00EF2F22">
              <w:rPr>
                <w:b/>
                <w:bCs/>
              </w:rPr>
              <w:t>By following this detailed outline, construction professionals will gain practical skills in training design and delivery, ensuring they can effectively transfer their knowledge and expertise to others in the industry. This comprehensive approach not only covers theoretical aspects but also provides ample opportunities for hands-on practice and feedback, crucial for mastering effective training techniques.</w:t>
            </w:r>
          </w:p>
        </w:tc>
        <w:tc>
          <w:tcPr>
            <w:tcW w:w="4320" w:type="dxa"/>
            <w:shd w:val="clear" w:color="auto" w:fill="006E91"/>
          </w:tcPr>
          <w:p w14:paraId="2A997BAC" w14:textId="257B6251" w:rsidR="00212672" w:rsidRPr="00212672" w:rsidRDefault="00212672" w:rsidP="00424F97">
            <w:pPr>
              <w:tabs>
                <w:tab w:val="left" w:pos="7957"/>
              </w:tabs>
              <w:rPr>
                <w:b/>
              </w:rPr>
            </w:pPr>
            <w:r w:rsidRPr="00212672">
              <w:rPr>
                <w:b/>
                <w:color w:val="FFFFFF" w:themeColor="background1"/>
              </w:rPr>
              <w:t>Colors</w:t>
            </w:r>
          </w:p>
        </w:tc>
      </w:tr>
      <w:tr w:rsidR="00212672" w:rsidRPr="00B82134" w14:paraId="29B693AE" w14:textId="77777777" w:rsidTr="00C2665B">
        <w:trPr>
          <w:trHeight w:val="895"/>
        </w:trPr>
        <w:tc>
          <w:tcPr>
            <w:tcW w:w="1885" w:type="dxa"/>
            <w:vMerge/>
            <w:shd w:val="clear" w:color="auto" w:fill="FFFFFF" w:themeFill="background1"/>
          </w:tcPr>
          <w:p w14:paraId="22C26FFC" w14:textId="77777777" w:rsidR="00212672" w:rsidRDefault="00212672" w:rsidP="00424F97">
            <w:pPr>
              <w:tabs>
                <w:tab w:val="left" w:pos="7957"/>
              </w:tabs>
              <w:rPr>
                <w:b/>
              </w:rPr>
            </w:pPr>
          </w:p>
        </w:tc>
        <w:tc>
          <w:tcPr>
            <w:tcW w:w="8190" w:type="dxa"/>
            <w:vMerge/>
            <w:shd w:val="clear" w:color="auto" w:fill="FFFFFF" w:themeFill="background1"/>
          </w:tcPr>
          <w:p w14:paraId="184EE560" w14:textId="77777777" w:rsidR="00212672" w:rsidRPr="00212672" w:rsidRDefault="00212672" w:rsidP="00212672">
            <w:pPr>
              <w:tabs>
                <w:tab w:val="left" w:pos="7957"/>
              </w:tabs>
              <w:rPr>
                <w:bCs/>
                <w:i/>
                <w:iCs/>
              </w:rPr>
            </w:pPr>
          </w:p>
        </w:tc>
        <w:tc>
          <w:tcPr>
            <w:tcW w:w="4320" w:type="dxa"/>
            <w:shd w:val="clear" w:color="auto" w:fill="FFFFFF" w:themeFill="background1"/>
          </w:tcPr>
          <w:p w14:paraId="1ABE38ED" w14:textId="77777777" w:rsidR="00212672" w:rsidRDefault="00212672" w:rsidP="00212672">
            <w:pPr>
              <w:tabs>
                <w:tab w:val="left" w:pos="7957"/>
              </w:tabs>
              <w:jc w:val="right"/>
              <w:rPr>
                <w:bCs/>
              </w:rPr>
            </w:pPr>
            <w:r>
              <w:rPr>
                <w:bCs/>
              </w:rPr>
              <w:t>006e91</w:t>
            </w:r>
          </w:p>
          <w:p w14:paraId="7957734F" w14:textId="77777777" w:rsidR="00212672" w:rsidRDefault="00212672" w:rsidP="00212672">
            <w:pPr>
              <w:tabs>
                <w:tab w:val="left" w:pos="7957"/>
              </w:tabs>
              <w:jc w:val="right"/>
              <w:rPr>
                <w:bCs/>
              </w:rPr>
            </w:pPr>
            <w:r>
              <w:rPr>
                <w:bCs/>
              </w:rPr>
              <w:t>82c8d2</w:t>
            </w:r>
          </w:p>
          <w:p w14:paraId="25C24AA6" w14:textId="441FEE67" w:rsidR="00212672" w:rsidRPr="00424F97" w:rsidRDefault="00212672" w:rsidP="00212672">
            <w:pPr>
              <w:tabs>
                <w:tab w:val="left" w:pos="7957"/>
              </w:tabs>
              <w:jc w:val="right"/>
              <w:rPr>
                <w:bCs/>
              </w:rPr>
            </w:pPr>
            <w:r>
              <w:rPr>
                <w:bCs/>
              </w:rPr>
              <w:t>002231</w:t>
            </w:r>
          </w:p>
        </w:tc>
      </w:tr>
      <w:tr w:rsidR="00212672" w:rsidRPr="00B82134" w14:paraId="495D9B48" w14:textId="77777777" w:rsidTr="00C2665B">
        <w:trPr>
          <w:trHeight w:val="245"/>
        </w:trPr>
        <w:tc>
          <w:tcPr>
            <w:tcW w:w="1885" w:type="dxa"/>
            <w:vMerge/>
            <w:shd w:val="clear" w:color="auto" w:fill="FFFFFF" w:themeFill="background1"/>
          </w:tcPr>
          <w:p w14:paraId="5C4C37BA" w14:textId="77777777" w:rsidR="00212672" w:rsidRDefault="00212672" w:rsidP="00424F97">
            <w:pPr>
              <w:tabs>
                <w:tab w:val="left" w:pos="7957"/>
              </w:tabs>
              <w:rPr>
                <w:b/>
              </w:rPr>
            </w:pPr>
          </w:p>
        </w:tc>
        <w:tc>
          <w:tcPr>
            <w:tcW w:w="8190" w:type="dxa"/>
            <w:vMerge/>
            <w:shd w:val="clear" w:color="auto" w:fill="FFFFFF" w:themeFill="background1"/>
          </w:tcPr>
          <w:p w14:paraId="7302B947" w14:textId="77777777" w:rsidR="00212672" w:rsidRPr="00212672" w:rsidRDefault="00212672" w:rsidP="00212672">
            <w:pPr>
              <w:tabs>
                <w:tab w:val="left" w:pos="7957"/>
              </w:tabs>
              <w:rPr>
                <w:bCs/>
                <w:i/>
                <w:iCs/>
              </w:rPr>
            </w:pPr>
          </w:p>
        </w:tc>
        <w:tc>
          <w:tcPr>
            <w:tcW w:w="4320" w:type="dxa"/>
            <w:shd w:val="clear" w:color="auto" w:fill="006E91"/>
          </w:tcPr>
          <w:p w14:paraId="4A8AC969" w14:textId="339FD35B" w:rsidR="00212672" w:rsidRPr="00212672" w:rsidRDefault="00212672" w:rsidP="00424F97">
            <w:pPr>
              <w:tabs>
                <w:tab w:val="left" w:pos="7957"/>
              </w:tabs>
              <w:rPr>
                <w:b/>
                <w:color w:val="FFFFFF" w:themeColor="background1"/>
              </w:rPr>
            </w:pPr>
            <w:r w:rsidRPr="00212672">
              <w:rPr>
                <w:b/>
                <w:color w:val="FFFFFF" w:themeColor="background1"/>
              </w:rPr>
              <w:t>Image Source</w:t>
            </w:r>
            <w:r w:rsidR="00C2665B">
              <w:rPr>
                <w:b/>
                <w:color w:val="FFFFFF" w:themeColor="background1"/>
              </w:rPr>
              <w:t xml:space="preserve"> – w/in Fair Use</w:t>
            </w:r>
          </w:p>
        </w:tc>
      </w:tr>
      <w:tr w:rsidR="00212672" w:rsidRPr="00B82134" w14:paraId="471E97E8" w14:textId="77777777" w:rsidTr="00C2665B">
        <w:trPr>
          <w:trHeight w:val="895"/>
        </w:trPr>
        <w:tc>
          <w:tcPr>
            <w:tcW w:w="1885" w:type="dxa"/>
            <w:vMerge/>
            <w:shd w:val="clear" w:color="auto" w:fill="FFFFFF" w:themeFill="background1"/>
          </w:tcPr>
          <w:p w14:paraId="271B06B4" w14:textId="77777777" w:rsidR="00212672" w:rsidRDefault="00212672" w:rsidP="00424F97">
            <w:pPr>
              <w:tabs>
                <w:tab w:val="left" w:pos="7957"/>
              </w:tabs>
              <w:rPr>
                <w:b/>
              </w:rPr>
            </w:pPr>
          </w:p>
        </w:tc>
        <w:tc>
          <w:tcPr>
            <w:tcW w:w="8190" w:type="dxa"/>
            <w:vMerge/>
            <w:shd w:val="clear" w:color="auto" w:fill="FFFFFF" w:themeFill="background1"/>
          </w:tcPr>
          <w:p w14:paraId="52DCF04C" w14:textId="77777777" w:rsidR="00212672" w:rsidRPr="00212672" w:rsidRDefault="00212672" w:rsidP="00212672">
            <w:pPr>
              <w:tabs>
                <w:tab w:val="left" w:pos="7957"/>
              </w:tabs>
              <w:rPr>
                <w:bCs/>
                <w:i/>
                <w:iCs/>
              </w:rPr>
            </w:pPr>
          </w:p>
        </w:tc>
        <w:tc>
          <w:tcPr>
            <w:tcW w:w="4320" w:type="dxa"/>
            <w:shd w:val="clear" w:color="auto" w:fill="FFFFFF" w:themeFill="background1"/>
          </w:tcPr>
          <w:p w14:paraId="6ED9254A" w14:textId="77777777" w:rsidR="00212672" w:rsidRDefault="00C2665B" w:rsidP="00212672">
            <w:pPr>
              <w:tabs>
                <w:tab w:val="left" w:pos="7957"/>
              </w:tabs>
              <w:jc w:val="right"/>
              <w:rPr>
                <w:bCs/>
              </w:rPr>
            </w:pPr>
            <w:r>
              <w:rPr>
                <w:bCs/>
              </w:rPr>
              <w:t>Stock photos</w:t>
            </w:r>
          </w:p>
          <w:p w14:paraId="2EA78216" w14:textId="77777777" w:rsidR="00C2665B" w:rsidRDefault="00C2665B" w:rsidP="00212672">
            <w:pPr>
              <w:tabs>
                <w:tab w:val="left" w:pos="7957"/>
              </w:tabs>
              <w:jc w:val="right"/>
              <w:rPr>
                <w:bCs/>
              </w:rPr>
            </w:pPr>
            <w:hyperlink r:id="rId11" w:history="1">
              <w:r w:rsidRPr="00D960EB">
                <w:rPr>
                  <w:rStyle w:val="Hyperlink"/>
                  <w:bCs/>
                </w:rPr>
                <w:t>www.unsplash.com</w:t>
              </w:r>
            </w:hyperlink>
          </w:p>
          <w:p w14:paraId="00FB6356" w14:textId="4E1EB25B" w:rsidR="00C2665B" w:rsidRPr="00424F97" w:rsidRDefault="00C2665B" w:rsidP="00C2665B">
            <w:pPr>
              <w:tabs>
                <w:tab w:val="left" w:pos="7957"/>
              </w:tabs>
              <w:rPr>
                <w:bCs/>
              </w:rPr>
            </w:pPr>
          </w:p>
        </w:tc>
      </w:tr>
      <w:tr w:rsidR="00212672" w:rsidRPr="00B82134" w14:paraId="3BD87D1D" w14:textId="77777777" w:rsidTr="00C2665B">
        <w:trPr>
          <w:trHeight w:val="70"/>
        </w:trPr>
        <w:tc>
          <w:tcPr>
            <w:tcW w:w="1885" w:type="dxa"/>
            <w:vMerge/>
            <w:shd w:val="clear" w:color="auto" w:fill="FFFFFF" w:themeFill="background1"/>
          </w:tcPr>
          <w:p w14:paraId="7BB68BED" w14:textId="77777777" w:rsidR="00212672" w:rsidRDefault="00212672" w:rsidP="00424F97">
            <w:pPr>
              <w:tabs>
                <w:tab w:val="left" w:pos="7957"/>
              </w:tabs>
              <w:rPr>
                <w:b/>
              </w:rPr>
            </w:pPr>
          </w:p>
        </w:tc>
        <w:tc>
          <w:tcPr>
            <w:tcW w:w="8190" w:type="dxa"/>
            <w:vMerge/>
            <w:shd w:val="clear" w:color="auto" w:fill="FFFFFF" w:themeFill="background1"/>
          </w:tcPr>
          <w:p w14:paraId="2522F6F0" w14:textId="77777777" w:rsidR="00212672" w:rsidRPr="00212672" w:rsidRDefault="00212672" w:rsidP="00212672">
            <w:pPr>
              <w:tabs>
                <w:tab w:val="left" w:pos="7957"/>
              </w:tabs>
              <w:rPr>
                <w:bCs/>
                <w:i/>
                <w:iCs/>
              </w:rPr>
            </w:pPr>
          </w:p>
        </w:tc>
        <w:tc>
          <w:tcPr>
            <w:tcW w:w="4320" w:type="dxa"/>
            <w:shd w:val="clear" w:color="auto" w:fill="006E91"/>
          </w:tcPr>
          <w:p w14:paraId="49682822" w14:textId="013AF710" w:rsidR="00212672" w:rsidRPr="00424F97" w:rsidRDefault="00C2665B" w:rsidP="00424F97">
            <w:pPr>
              <w:tabs>
                <w:tab w:val="left" w:pos="7957"/>
              </w:tabs>
              <w:rPr>
                <w:bCs/>
              </w:rPr>
            </w:pPr>
            <w:r>
              <w:rPr>
                <w:b/>
                <w:color w:val="FFFFFF" w:themeColor="background1"/>
              </w:rPr>
              <w:t>Learning Objective</w:t>
            </w:r>
          </w:p>
        </w:tc>
      </w:tr>
      <w:tr w:rsidR="00212672" w:rsidRPr="00B82134" w14:paraId="0E5A9719" w14:textId="77777777" w:rsidTr="00C2665B">
        <w:trPr>
          <w:trHeight w:val="895"/>
        </w:trPr>
        <w:tc>
          <w:tcPr>
            <w:tcW w:w="1885" w:type="dxa"/>
            <w:vMerge/>
            <w:shd w:val="clear" w:color="auto" w:fill="FFFFFF" w:themeFill="background1"/>
          </w:tcPr>
          <w:p w14:paraId="7B44966D" w14:textId="77777777" w:rsidR="00212672" w:rsidRDefault="00212672" w:rsidP="00424F97">
            <w:pPr>
              <w:tabs>
                <w:tab w:val="left" w:pos="7957"/>
              </w:tabs>
              <w:rPr>
                <w:b/>
              </w:rPr>
            </w:pPr>
          </w:p>
        </w:tc>
        <w:tc>
          <w:tcPr>
            <w:tcW w:w="8190" w:type="dxa"/>
            <w:vMerge/>
            <w:shd w:val="clear" w:color="auto" w:fill="FFFFFF" w:themeFill="background1"/>
          </w:tcPr>
          <w:p w14:paraId="114BCC16" w14:textId="77777777" w:rsidR="00212672" w:rsidRPr="00212672" w:rsidRDefault="00212672" w:rsidP="00212672">
            <w:pPr>
              <w:tabs>
                <w:tab w:val="left" w:pos="7957"/>
              </w:tabs>
              <w:rPr>
                <w:bCs/>
                <w:i/>
                <w:iCs/>
              </w:rPr>
            </w:pPr>
          </w:p>
        </w:tc>
        <w:tc>
          <w:tcPr>
            <w:tcW w:w="4320" w:type="dxa"/>
            <w:shd w:val="clear" w:color="auto" w:fill="FFFFFF" w:themeFill="background1"/>
          </w:tcPr>
          <w:p w14:paraId="7138A5E7" w14:textId="77777777" w:rsidR="00EF2F22" w:rsidRDefault="00EF2F22">
            <w:pPr>
              <w:pStyle w:val="ListParagraph"/>
              <w:numPr>
                <w:ilvl w:val="0"/>
                <w:numId w:val="1"/>
              </w:numPr>
              <w:tabs>
                <w:tab w:val="left" w:pos="7957"/>
              </w:tabs>
              <w:rPr>
                <w:b/>
              </w:rPr>
            </w:pPr>
            <w:r w:rsidRPr="00EF2F22">
              <w:rPr>
                <w:b/>
              </w:rPr>
              <w:t>Equip our construction professionals with the skills to effectively train others.</w:t>
            </w:r>
          </w:p>
          <w:p w14:paraId="254187B4" w14:textId="77777777" w:rsidR="00EF2F22" w:rsidRDefault="00EF2F22">
            <w:pPr>
              <w:pStyle w:val="ListParagraph"/>
              <w:numPr>
                <w:ilvl w:val="0"/>
                <w:numId w:val="1"/>
              </w:numPr>
              <w:tabs>
                <w:tab w:val="left" w:pos="7957"/>
              </w:tabs>
              <w:rPr>
                <w:b/>
              </w:rPr>
            </w:pPr>
            <w:r>
              <w:rPr>
                <w:b/>
              </w:rPr>
              <w:t>Enable participant to design and deliver engaging and impactful training sessions.</w:t>
            </w:r>
          </w:p>
          <w:p w14:paraId="5DFFD6BC" w14:textId="77777777" w:rsidR="00EF2F22" w:rsidRDefault="00EF2F22">
            <w:pPr>
              <w:pStyle w:val="ListParagraph"/>
              <w:numPr>
                <w:ilvl w:val="0"/>
                <w:numId w:val="1"/>
              </w:numPr>
              <w:tabs>
                <w:tab w:val="left" w:pos="7957"/>
              </w:tabs>
              <w:rPr>
                <w:b/>
              </w:rPr>
            </w:pPr>
            <w:r>
              <w:rPr>
                <w:b/>
              </w:rPr>
              <w:t>Foster an understanding of adult learning principles and effective communication techniques</w:t>
            </w:r>
          </w:p>
          <w:p w14:paraId="3ADDDC0A" w14:textId="77777777" w:rsidR="00EF2F22" w:rsidRPr="00EF2F22" w:rsidRDefault="00EF2F22">
            <w:pPr>
              <w:pStyle w:val="ListParagraph"/>
              <w:numPr>
                <w:ilvl w:val="0"/>
                <w:numId w:val="1"/>
              </w:numPr>
              <w:tabs>
                <w:tab w:val="left" w:pos="7957"/>
              </w:tabs>
              <w:rPr>
                <w:b/>
              </w:rPr>
            </w:pPr>
            <w:r>
              <w:rPr>
                <w:b/>
              </w:rPr>
              <w:t>Provide practical experience in training delivery and feedback.</w:t>
            </w:r>
          </w:p>
          <w:p w14:paraId="23E11E78" w14:textId="77777777" w:rsidR="00212672" w:rsidRPr="00424F97" w:rsidRDefault="00212672" w:rsidP="00212672">
            <w:pPr>
              <w:tabs>
                <w:tab w:val="left" w:pos="7957"/>
              </w:tabs>
              <w:jc w:val="right"/>
              <w:rPr>
                <w:bCs/>
              </w:rPr>
            </w:pPr>
          </w:p>
        </w:tc>
      </w:tr>
      <w:tr w:rsidR="00424F97" w:rsidRPr="00B82134" w14:paraId="2F6C5D56" w14:textId="77777777" w:rsidTr="00212672">
        <w:tc>
          <w:tcPr>
            <w:tcW w:w="1885" w:type="dxa"/>
            <w:shd w:val="clear" w:color="auto" w:fill="006E91"/>
          </w:tcPr>
          <w:p w14:paraId="1FBFF982" w14:textId="65AEE947" w:rsidR="00424F97" w:rsidRDefault="00424F97" w:rsidP="00212672">
            <w:pPr>
              <w:tabs>
                <w:tab w:val="left" w:pos="7957"/>
              </w:tabs>
              <w:rPr>
                <w:b/>
                <w:color w:val="FFFFFF" w:themeColor="background1"/>
              </w:rPr>
            </w:pPr>
            <w:r>
              <w:rPr>
                <w:b/>
                <w:color w:val="FFFFFF" w:themeColor="background1"/>
              </w:rPr>
              <w:t>Topic</w:t>
            </w:r>
          </w:p>
        </w:tc>
        <w:tc>
          <w:tcPr>
            <w:tcW w:w="12510" w:type="dxa"/>
            <w:gridSpan w:val="2"/>
            <w:shd w:val="clear" w:color="auto" w:fill="006E91"/>
          </w:tcPr>
          <w:p w14:paraId="22D3B8FC" w14:textId="3F2DCD09" w:rsidR="00424F97" w:rsidRDefault="00536EC4" w:rsidP="004D25E8">
            <w:pPr>
              <w:tabs>
                <w:tab w:val="left" w:pos="7957"/>
              </w:tabs>
              <w:rPr>
                <w:b/>
                <w:color w:val="FFFFFF" w:themeColor="background1"/>
              </w:rPr>
            </w:pPr>
            <w:r>
              <w:rPr>
                <w:b/>
                <w:color w:val="FFFFFF" w:themeColor="background1"/>
              </w:rPr>
              <w:t>Title Slide</w:t>
            </w:r>
          </w:p>
        </w:tc>
      </w:tr>
      <w:tr w:rsidR="00EF2F22" w:rsidRPr="00B82134" w14:paraId="4B7DDA36" w14:textId="77777777" w:rsidTr="00EF2F22">
        <w:tc>
          <w:tcPr>
            <w:tcW w:w="1885" w:type="dxa"/>
          </w:tcPr>
          <w:p w14:paraId="4137399A" w14:textId="77777777" w:rsidR="00EF2F22" w:rsidRDefault="00EF2F22" w:rsidP="00212672">
            <w:pPr>
              <w:tabs>
                <w:tab w:val="left" w:pos="7957"/>
              </w:tabs>
              <w:rPr>
                <w:b/>
                <w:color w:val="FFFFFF" w:themeColor="background1"/>
              </w:rPr>
            </w:pPr>
          </w:p>
        </w:tc>
        <w:tc>
          <w:tcPr>
            <w:tcW w:w="12510" w:type="dxa"/>
            <w:gridSpan w:val="2"/>
          </w:tcPr>
          <w:p w14:paraId="7EA999CA" w14:textId="77777777" w:rsidR="00EF2F22" w:rsidRDefault="00EF2F22" w:rsidP="004D25E8">
            <w:pPr>
              <w:tabs>
                <w:tab w:val="left" w:pos="7957"/>
              </w:tabs>
              <w:rPr>
                <w:b/>
                <w:color w:val="FFFFFF" w:themeColor="background1"/>
              </w:rPr>
            </w:pPr>
          </w:p>
        </w:tc>
      </w:tr>
      <w:tr w:rsidR="00EF2F22" w:rsidRPr="00B82134" w14:paraId="6B5A2B56" w14:textId="77777777" w:rsidTr="00212672">
        <w:tc>
          <w:tcPr>
            <w:tcW w:w="1885" w:type="dxa"/>
            <w:shd w:val="clear" w:color="auto" w:fill="006E91"/>
          </w:tcPr>
          <w:p w14:paraId="438C1F84" w14:textId="7BE540F3" w:rsidR="00EF2F22" w:rsidRDefault="00EF2F22" w:rsidP="00EF2F22">
            <w:pPr>
              <w:tabs>
                <w:tab w:val="left" w:pos="7957"/>
              </w:tabs>
              <w:rPr>
                <w:b/>
                <w:color w:val="FFFFFF" w:themeColor="background1"/>
              </w:rPr>
            </w:pPr>
            <w:r>
              <w:rPr>
                <w:b/>
                <w:color w:val="FFFFFF" w:themeColor="background1"/>
              </w:rPr>
              <w:t>Topic</w:t>
            </w:r>
          </w:p>
        </w:tc>
        <w:tc>
          <w:tcPr>
            <w:tcW w:w="12510" w:type="dxa"/>
            <w:gridSpan w:val="2"/>
            <w:shd w:val="clear" w:color="auto" w:fill="006E91"/>
          </w:tcPr>
          <w:p w14:paraId="71A1E850" w14:textId="3FAF9960" w:rsidR="00EF2F22" w:rsidRDefault="00EF2F22" w:rsidP="00EF2F22">
            <w:pPr>
              <w:tabs>
                <w:tab w:val="left" w:pos="7957"/>
              </w:tabs>
              <w:rPr>
                <w:b/>
                <w:color w:val="FFFFFF" w:themeColor="background1"/>
              </w:rPr>
            </w:pPr>
            <w:r>
              <w:rPr>
                <w:b/>
                <w:color w:val="FFFFFF" w:themeColor="background1"/>
              </w:rPr>
              <w:t>Pre-Course Preparation for Participants</w:t>
            </w:r>
          </w:p>
        </w:tc>
      </w:tr>
      <w:tr w:rsidR="00424F97" w:rsidRPr="00B82134" w14:paraId="19AA7678" w14:textId="77777777" w:rsidTr="00424F97">
        <w:tc>
          <w:tcPr>
            <w:tcW w:w="1885" w:type="dxa"/>
          </w:tcPr>
          <w:p w14:paraId="72C16A3C" w14:textId="21163105" w:rsidR="00424F97" w:rsidRDefault="00424F97" w:rsidP="00424F97">
            <w:pPr>
              <w:tabs>
                <w:tab w:val="left" w:pos="1410"/>
              </w:tabs>
              <w:rPr>
                <w:bCs/>
              </w:rPr>
            </w:pPr>
          </w:p>
        </w:tc>
        <w:tc>
          <w:tcPr>
            <w:tcW w:w="12510" w:type="dxa"/>
            <w:gridSpan w:val="2"/>
          </w:tcPr>
          <w:p w14:paraId="4B011B8F" w14:textId="7ABA5E99" w:rsidR="00424F97" w:rsidRDefault="00EF2F22" w:rsidP="00EF2F22">
            <w:pPr>
              <w:tabs>
                <w:tab w:val="left" w:pos="1410"/>
              </w:tabs>
              <w:rPr>
                <w:b/>
              </w:rPr>
            </w:pPr>
            <w:r>
              <w:rPr>
                <w:b/>
              </w:rPr>
              <w:t>Pre-Course Preparation for Participants</w:t>
            </w:r>
          </w:p>
          <w:p w14:paraId="4C6FBD00" w14:textId="77777777" w:rsidR="00EF2F22" w:rsidRDefault="00EF2F22" w:rsidP="00EF2F22">
            <w:pPr>
              <w:tabs>
                <w:tab w:val="left" w:pos="1410"/>
              </w:tabs>
              <w:rPr>
                <w:bCs/>
              </w:rPr>
            </w:pPr>
            <w:r>
              <w:rPr>
                <w:bCs/>
              </w:rPr>
              <w:t>Think about a construction-related topic they would like to train others on.</w:t>
            </w:r>
          </w:p>
          <w:p w14:paraId="28870849" w14:textId="47A01873" w:rsidR="00EF2F22" w:rsidRDefault="00EF2F22" w:rsidP="00EF2F22">
            <w:pPr>
              <w:tabs>
                <w:tab w:val="left" w:pos="1410"/>
              </w:tabs>
              <w:rPr>
                <w:bCs/>
              </w:rPr>
            </w:pPr>
            <w:r>
              <w:rPr>
                <w:bCs/>
              </w:rPr>
              <w:t xml:space="preserve">Prepare any initial content or </w:t>
            </w:r>
            <w:r w:rsidR="007A18A2">
              <w:rPr>
                <w:bCs/>
              </w:rPr>
              <w:t>resources</w:t>
            </w:r>
            <w:r>
              <w:rPr>
                <w:bCs/>
              </w:rPr>
              <w:t xml:space="preserve"> they might need for the practice activities.</w:t>
            </w:r>
          </w:p>
          <w:p w14:paraId="73AE5BDA" w14:textId="77777777" w:rsidR="00EF2F22" w:rsidRDefault="00EF2F22" w:rsidP="00EF2F22">
            <w:pPr>
              <w:tabs>
                <w:tab w:val="left" w:pos="1410"/>
              </w:tabs>
              <w:rPr>
                <w:bCs/>
              </w:rPr>
            </w:pPr>
          </w:p>
          <w:p w14:paraId="003F5B9E" w14:textId="47A085EE" w:rsidR="00EF2F22" w:rsidRPr="00EF2F22" w:rsidRDefault="00EF2F22" w:rsidP="00EF2F22">
            <w:pPr>
              <w:tabs>
                <w:tab w:val="left" w:pos="1410"/>
              </w:tabs>
              <w:rPr>
                <w:bCs/>
              </w:rPr>
            </w:pPr>
          </w:p>
        </w:tc>
      </w:tr>
      <w:tr w:rsidR="00424F97" w:rsidRPr="00B82134" w14:paraId="4708EEC1" w14:textId="77777777" w:rsidTr="00212672">
        <w:tc>
          <w:tcPr>
            <w:tcW w:w="1885" w:type="dxa"/>
            <w:shd w:val="clear" w:color="auto" w:fill="006E91"/>
          </w:tcPr>
          <w:p w14:paraId="080F9062" w14:textId="0CC030CD" w:rsidR="00424F97" w:rsidRPr="00B82134" w:rsidRDefault="00424F97" w:rsidP="00424F97">
            <w:pPr>
              <w:tabs>
                <w:tab w:val="left" w:pos="1410"/>
              </w:tabs>
              <w:rPr>
                <w:b/>
              </w:rPr>
            </w:pPr>
            <w:r>
              <w:rPr>
                <w:b/>
                <w:color w:val="FFFFFF" w:themeColor="background1"/>
              </w:rPr>
              <w:lastRenderedPageBreak/>
              <w:t>Topic</w:t>
            </w:r>
          </w:p>
        </w:tc>
        <w:tc>
          <w:tcPr>
            <w:tcW w:w="12510" w:type="dxa"/>
            <w:gridSpan w:val="2"/>
            <w:shd w:val="clear" w:color="auto" w:fill="006E91"/>
          </w:tcPr>
          <w:p w14:paraId="5822B865" w14:textId="24222FCE" w:rsidR="00424F97" w:rsidRPr="003E61CC" w:rsidRDefault="00536EC4" w:rsidP="00424F97">
            <w:pPr>
              <w:tabs>
                <w:tab w:val="left" w:pos="1410"/>
              </w:tabs>
              <w:rPr>
                <w:b/>
                <w:color w:val="FFFFFF" w:themeColor="background1"/>
              </w:rPr>
            </w:pPr>
            <w:r>
              <w:rPr>
                <w:b/>
                <w:color w:val="FFFFFF" w:themeColor="background1"/>
              </w:rPr>
              <w:t>Introduction / Objective</w:t>
            </w:r>
            <w:r w:rsidR="00EF2F22">
              <w:rPr>
                <w:b/>
                <w:color w:val="FFFFFF" w:themeColor="background1"/>
              </w:rPr>
              <w:t xml:space="preserve"> / Overview (10 minutes)</w:t>
            </w:r>
            <w:r w:rsidR="008715CB">
              <w:rPr>
                <w:b/>
                <w:color w:val="FFFFFF" w:themeColor="background1"/>
              </w:rPr>
              <w:t xml:space="preserve"> 1</w:t>
            </w:r>
          </w:p>
        </w:tc>
      </w:tr>
      <w:tr w:rsidR="00424F97" w:rsidRPr="00B82134" w14:paraId="3284C2AE" w14:textId="77777777" w:rsidTr="00424F97">
        <w:tc>
          <w:tcPr>
            <w:tcW w:w="1885" w:type="dxa"/>
          </w:tcPr>
          <w:p w14:paraId="705E3E23" w14:textId="505A9836" w:rsidR="00424F97" w:rsidRPr="00424F97" w:rsidRDefault="00424F97" w:rsidP="00424F97">
            <w:pPr>
              <w:tabs>
                <w:tab w:val="left" w:pos="7957"/>
              </w:tabs>
              <w:rPr>
                <w:b/>
                <w:i/>
                <w:iCs/>
              </w:rPr>
            </w:pPr>
          </w:p>
        </w:tc>
        <w:tc>
          <w:tcPr>
            <w:tcW w:w="12510" w:type="dxa"/>
            <w:gridSpan w:val="2"/>
          </w:tcPr>
          <w:p w14:paraId="1CD11AC7" w14:textId="221FF990" w:rsidR="002677CE" w:rsidRPr="006644C0" w:rsidRDefault="00EF2F22">
            <w:pPr>
              <w:pStyle w:val="ListParagraph"/>
              <w:numPr>
                <w:ilvl w:val="0"/>
                <w:numId w:val="95"/>
              </w:numPr>
              <w:tabs>
                <w:tab w:val="left" w:pos="7957"/>
              </w:tabs>
              <w:rPr>
                <w:b/>
              </w:rPr>
            </w:pPr>
            <w:r w:rsidRPr="006644C0">
              <w:rPr>
                <w:b/>
              </w:rPr>
              <w:t>Equip our construction professionals with the skills to effectively train others.</w:t>
            </w:r>
          </w:p>
          <w:p w14:paraId="3730517D" w14:textId="4F59E228" w:rsidR="00EF2F22" w:rsidRPr="006644C0" w:rsidRDefault="00EF2F22">
            <w:pPr>
              <w:pStyle w:val="ListParagraph"/>
              <w:numPr>
                <w:ilvl w:val="0"/>
                <w:numId w:val="95"/>
              </w:numPr>
              <w:tabs>
                <w:tab w:val="left" w:pos="7957"/>
              </w:tabs>
              <w:rPr>
                <w:b/>
              </w:rPr>
            </w:pPr>
            <w:r w:rsidRPr="006644C0">
              <w:rPr>
                <w:b/>
              </w:rPr>
              <w:t>Enable participant to design and deliver engaging and impactful training sessions.</w:t>
            </w:r>
          </w:p>
          <w:p w14:paraId="02BDEBB7" w14:textId="47E462F0" w:rsidR="00EF2F22" w:rsidRPr="006644C0" w:rsidRDefault="00EF2F22">
            <w:pPr>
              <w:pStyle w:val="ListParagraph"/>
              <w:numPr>
                <w:ilvl w:val="0"/>
                <w:numId w:val="95"/>
              </w:numPr>
              <w:tabs>
                <w:tab w:val="left" w:pos="7957"/>
              </w:tabs>
              <w:rPr>
                <w:b/>
              </w:rPr>
            </w:pPr>
            <w:r w:rsidRPr="006644C0">
              <w:rPr>
                <w:b/>
              </w:rPr>
              <w:t>Foster an understanding of adult learning principles and effective communication techniques</w:t>
            </w:r>
          </w:p>
          <w:p w14:paraId="67A5DB46" w14:textId="2B41324E" w:rsidR="00EF2F22" w:rsidRPr="006644C0" w:rsidRDefault="00EF2F22">
            <w:pPr>
              <w:pStyle w:val="ListParagraph"/>
              <w:numPr>
                <w:ilvl w:val="0"/>
                <w:numId w:val="95"/>
              </w:numPr>
              <w:tabs>
                <w:tab w:val="left" w:pos="7957"/>
              </w:tabs>
              <w:rPr>
                <w:b/>
              </w:rPr>
            </w:pPr>
            <w:r w:rsidRPr="006644C0">
              <w:rPr>
                <w:b/>
              </w:rPr>
              <w:t>Provide practical experience in training delivery and feedback.</w:t>
            </w:r>
          </w:p>
          <w:p w14:paraId="6A82AF1C" w14:textId="49A30193" w:rsidR="00EF2F22" w:rsidRPr="004D25E8" w:rsidRDefault="00EF2F22" w:rsidP="00E57F09">
            <w:pPr>
              <w:tabs>
                <w:tab w:val="left" w:pos="7957"/>
              </w:tabs>
              <w:rPr>
                <w:b/>
              </w:rPr>
            </w:pPr>
          </w:p>
        </w:tc>
      </w:tr>
      <w:tr w:rsidR="00424F97" w:rsidRPr="00B82134" w14:paraId="0557DBFA" w14:textId="77777777" w:rsidTr="00212672">
        <w:tc>
          <w:tcPr>
            <w:tcW w:w="1885" w:type="dxa"/>
            <w:shd w:val="clear" w:color="auto" w:fill="006E91"/>
          </w:tcPr>
          <w:p w14:paraId="30DA9687" w14:textId="441CE863" w:rsidR="00424F97" w:rsidRPr="00B82134" w:rsidRDefault="00424F97" w:rsidP="00424F97">
            <w:pPr>
              <w:tabs>
                <w:tab w:val="left" w:pos="7957"/>
              </w:tabs>
              <w:rPr>
                <w:b/>
              </w:rPr>
            </w:pPr>
            <w:r>
              <w:rPr>
                <w:b/>
                <w:color w:val="FFFFFF" w:themeColor="background1"/>
              </w:rPr>
              <w:t>Topic</w:t>
            </w:r>
          </w:p>
        </w:tc>
        <w:tc>
          <w:tcPr>
            <w:tcW w:w="12510" w:type="dxa"/>
            <w:gridSpan w:val="2"/>
            <w:shd w:val="clear" w:color="auto" w:fill="006E91"/>
          </w:tcPr>
          <w:p w14:paraId="4CCD919C" w14:textId="43A92BEA" w:rsidR="00424F97" w:rsidRDefault="00EF2F22" w:rsidP="00424F97">
            <w:pPr>
              <w:tabs>
                <w:tab w:val="left" w:pos="7957"/>
              </w:tabs>
              <w:rPr>
                <w:bCs/>
              </w:rPr>
            </w:pPr>
            <w:r>
              <w:rPr>
                <w:b/>
                <w:color w:val="FFFFFF" w:themeColor="background1"/>
              </w:rPr>
              <w:t xml:space="preserve">Icebreaker Activity (20 </w:t>
            </w:r>
            <w:r w:rsidR="007A18A2">
              <w:rPr>
                <w:b/>
                <w:color w:val="FFFFFF" w:themeColor="background1"/>
              </w:rPr>
              <w:t>minutes</w:t>
            </w:r>
            <w:r>
              <w:rPr>
                <w:b/>
                <w:color w:val="FFFFFF" w:themeColor="background1"/>
              </w:rPr>
              <w:t>)</w:t>
            </w:r>
          </w:p>
        </w:tc>
      </w:tr>
      <w:tr w:rsidR="00424F97" w:rsidRPr="00B82134" w14:paraId="6E473DB0" w14:textId="77777777" w:rsidTr="00424F97">
        <w:tc>
          <w:tcPr>
            <w:tcW w:w="1885" w:type="dxa"/>
          </w:tcPr>
          <w:p w14:paraId="16D3D9EF" w14:textId="3E8E31B3" w:rsidR="00424F97" w:rsidRPr="00424F97" w:rsidRDefault="00424F97" w:rsidP="00424F97">
            <w:pPr>
              <w:tabs>
                <w:tab w:val="left" w:pos="7957"/>
              </w:tabs>
              <w:rPr>
                <w:b/>
                <w:i/>
                <w:iCs/>
              </w:rPr>
            </w:pPr>
          </w:p>
        </w:tc>
        <w:tc>
          <w:tcPr>
            <w:tcW w:w="12510" w:type="dxa"/>
            <w:gridSpan w:val="2"/>
          </w:tcPr>
          <w:p w14:paraId="74750D41" w14:textId="1A512A67" w:rsidR="00424F97" w:rsidRDefault="00EF2F22" w:rsidP="004D25E8">
            <w:pPr>
              <w:tabs>
                <w:tab w:val="left" w:pos="7957"/>
              </w:tabs>
              <w:rPr>
                <w:b/>
              </w:rPr>
            </w:pPr>
            <w:r>
              <w:rPr>
                <w:b/>
              </w:rPr>
              <w:t>2 Truths and a Lie</w:t>
            </w:r>
          </w:p>
          <w:p w14:paraId="1187E4D1" w14:textId="1A29E59E" w:rsidR="00EF2F22" w:rsidRDefault="00EF2F22" w:rsidP="004D25E8">
            <w:pPr>
              <w:tabs>
                <w:tab w:val="left" w:pos="7957"/>
              </w:tabs>
              <w:rPr>
                <w:bCs/>
              </w:rPr>
            </w:pPr>
            <w:r>
              <w:rPr>
                <w:b/>
              </w:rPr>
              <w:t xml:space="preserve">Instructions: </w:t>
            </w:r>
            <w:r>
              <w:rPr>
                <w:bCs/>
              </w:rPr>
              <w:t>Each participant writes down two truths and one lie about themselves, and the group guesses which statement is true and which is a lie.</w:t>
            </w:r>
          </w:p>
          <w:p w14:paraId="3580832C" w14:textId="513BD360" w:rsidR="00EF2F22" w:rsidRPr="00EF2F22" w:rsidRDefault="00EF2F22" w:rsidP="004D25E8">
            <w:pPr>
              <w:tabs>
                <w:tab w:val="left" w:pos="7957"/>
              </w:tabs>
              <w:rPr>
                <w:bCs/>
              </w:rPr>
            </w:pPr>
            <w:r>
              <w:rPr>
                <w:b/>
              </w:rPr>
              <w:t>Purpose:</w:t>
            </w:r>
            <w:r>
              <w:rPr>
                <w:bCs/>
              </w:rPr>
              <w:t xml:space="preserve"> This activity helps </w:t>
            </w:r>
            <w:r w:rsidR="007A18A2">
              <w:rPr>
                <w:bCs/>
              </w:rPr>
              <w:t>participants</w:t>
            </w:r>
            <w:r>
              <w:rPr>
                <w:bCs/>
              </w:rPr>
              <w:t xml:space="preserve"> get to know each other, breaks the ice, and sets a collaborative and engaging tone for the training session. </w:t>
            </w:r>
          </w:p>
          <w:p w14:paraId="585C76D2" w14:textId="66F8DE4D" w:rsidR="002677CE" w:rsidRPr="004D25E8" w:rsidRDefault="002677CE" w:rsidP="004D25E8">
            <w:pPr>
              <w:tabs>
                <w:tab w:val="left" w:pos="7957"/>
              </w:tabs>
              <w:rPr>
                <w:bCs/>
              </w:rPr>
            </w:pPr>
          </w:p>
        </w:tc>
      </w:tr>
      <w:tr w:rsidR="00424F97" w:rsidRPr="00B82134" w14:paraId="7F2C3D2E" w14:textId="77777777" w:rsidTr="00212672">
        <w:tc>
          <w:tcPr>
            <w:tcW w:w="1885" w:type="dxa"/>
            <w:shd w:val="clear" w:color="auto" w:fill="006E91"/>
          </w:tcPr>
          <w:p w14:paraId="61F33EC4" w14:textId="782EA649" w:rsidR="00424F97" w:rsidRPr="00B82134" w:rsidRDefault="00424F97" w:rsidP="00424F97">
            <w:pPr>
              <w:tabs>
                <w:tab w:val="left" w:pos="7957"/>
              </w:tabs>
              <w:rPr>
                <w:b/>
              </w:rPr>
            </w:pPr>
            <w:r>
              <w:rPr>
                <w:b/>
                <w:color w:val="FFFFFF" w:themeColor="background1"/>
              </w:rPr>
              <w:t>Topic</w:t>
            </w:r>
          </w:p>
        </w:tc>
        <w:tc>
          <w:tcPr>
            <w:tcW w:w="12510" w:type="dxa"/>
            <w:gridSpan w:val="2"/>
            <w:shd w:val="clear" w:color="auto" w:fill="006E91"/>
          </w:tcPr>
          <w:p w14:paraId="4BBBD020" w14:textId="5F920B31" w:rsidR="00424F97" w:rsidRPr="00B82134" w:rsidRDefault="00EF2F22" w:rsidP="00424F97">
            <w:pPr>
              <w:tabs>
                <w:tab w:val="left" w:pos="7957"/>
              </w:tabs>
              <w:rPr>
                <w:b/>
              </w:rPr>
            </w:pPr>
            <w:r>
              <w:rPr>
                <w:b/>
                <w:color w:val="FFFFFF" w:themeColor="background1"/>
              </w:rPr>
              <w:t xml:space="preserve">Understanding Learning </w:t>
            </w:r>
            <w:r w:rsidR="007A18A2">
              <w:rPr>
                <w:b/>
                <w:color w:val="FFFFFF" w:themeColor="background1"/>
              </w:rPr>
              <w:t>Principles</w:t>
            </w:r>
            <w:r>
              <w:rPr>
                <w:b/>
                <w:color w:val="FFFFFF" w:themeColor="background1"/>
              </w:rPr>
              <w:t xml:space="preserve"> (1 hour)</w:t>
            </w:r>
            <w:r w:rsidR="008715CB">
              <w:rPr>
                <w:b/>
                <w:color w:val="FFFFFF" w:themeColor="background1"/>
              </w:rPr>
              <w:t xml:space="preserve"> 2</w:t>
            </w:r>
          </w:p>
        </w:tc>
      </w:tr>
      <w:tr w:rsidR="00424F97" w:rsidRPr="00B82134" w14:paraId="3784C8CA" w14:textId="77777777" w:rsidTr="00424F97">
        <w:tc>
          <w:tcPr>
            <w:tcW w:w="1885" w:type="dxa"/>
          </w:tcPr>
          <w:p w14:paraId="2A2D4A34" w14:textId="019AFAB7" w:rsidR="00424F97" w:rsidRPr="00424F97" w:rsidRDefault="00424F97" w:rsidP="00424F97">
            <w:pPr>
              <w:tabs>
                <w:tab w:val="left" w:pos="7957"/>
              </w:tabs>
              <w:rPr>
                <w:b/>
                <w:i/>
                <w:iCs/>
              </w:rPr>
            </w:pPr>
          </w:p>
        </w:tc>
        <w:tc>
          <w:tcPr>
            <w:tcW w:w="12510" w:type="dxa"/>
            <w:gridSpan w:val="2"/>
          </w:tcPr>
          <w:p w14:paraId="590CF7CA" w14:textId="7EBB91AC" w:rsidR="00424F97" w:rsidRDefault="00EF2F22" w:rsidP="004D25E8">
            <w:pPr>
              <w:tabs>
                <w:tab w:val="left" w:pos="7957"/>
              </w:tabs>
              <w:rPr>
                <w:b/>
              </w:rPr>
            </w:pPr>
            <w:r>
              <w:rPr>
                <w:b/>
              </w:rPr>
              <w:t>Understanding Learning Principles</w:t>
            </w:r>
          </w:p>
          <w:p w14:paraId="611BB954" w14:textId="7DC049EF" w:rsidR="00EF2F22" w:rsidRDefault="00EF2F22" w:rsidP="004D25E8">
            <w:pPr>
              <w:tabs>
                <w:tab w:val="left" w:pos="7957"/>
              </w:tabs>
              <w:rPr>
                <w:b/>
              </w:rPr>
            </w:pPr>
            <w:r>
              <w:rPr>
                <w:b/>
              </w:rPr>
              <w:t>Overview:</w:t>
            </w:r>
          </w:p>
          <w:p w14:paraId="612A3942" w14:textId="2EB59AFD" w:rsidR="00EF2F22" w:rsidRPr="00EF2F22" w:rsidRDefault="00EF2F22">
            <w:pPr>
              <w:pStyle w:val="ListParagraph"/>
              <w:numPr>
                <w:ilvl w:val="0"/>
                <w:numId w:val="3"/>
              </w:numPr>
              <w:tabs>
                <w:tab w:val="left" w:pos="7957"/>
              </w:tabs>
              <w:rPr>
                <w:bCs/>
              </w:rPr>
            </w:pPr>
            <w:r w:rsidRPr="00EF2F22">
              <w:rPr>
                <w:bCs/>
              </w:rPr>
              <w:t>Discuss the unique characteristics of adult learners, such as their need for practical, relevant, and self-directed learning.</w:t>
            </w:r>
          </w:p>
          <w:p w14:paraId="5CB705D7" w14:textId="05ACA5A9" w:rsidR="00EF2F22" w:rsidRPr="00EF2F22" w:rsidRDefault="00EF2F22">
            <w:pPr>
              <w:pStyle w:val="ListParagraph"/>
              <w:numPr>
                <w:ilvl w:val="0"/>
                <w:numId w:val="3"/>
              </w:numPr>
              <w:tabs>
                <w:tab w:val="left" w:pos="7957"/>
              </w:tabs>
              <w:rPr>
                <w:bCs/>
              </w:rPr>
            </w:pPr>
            <w:r w:rsidRPr="00EF2F22">
              <w:rPr>
                <w:bCs/>
              </w:rPr>
              <w:t xml:space="preserve">Introduce Malcolm Knowles’ principles of adult learning (Andragogy), including self-concept, experience, readiness to learn, orientation to learning, and </w:t>
            </w:r>
            <w:r w:rsidR="007A18A2" w:rsidRPr="00EF2F22">
              <w:rPr>
                <w:bCs/>
              </w:rPr>
              <w:t>motivation</w:t>
            </w:r>
            <w:r w:rsidRPr="00EF2F22">
              <w:rPr>
                <w:bCs/>
              </w:rPr>
              <w:t>.</w:t>
            </w:r>
          </w:p>
          <w:p w14:paraId="18EF7658" w14:textId="77777777" w:rsidR="00EF2F22" w:rsidRDefault="00EF2F22" w:rsidP="004D25E8">
            <w:pPr>
              <w:tabs>
                <w:tab w:val="left" w:pos="7957"/>
              </w:tabs>
              <w:rPr>
                <w:b/>
              </w:rPr>
            </w:pPr>
          </w:p>
          <w:p w14:paraId="3707ABAE" w14:textId="29ABE2C2" w:rsidR="00EF2F22" w:rsidRDefault="00EF2F22" w:rsidP="004D25E8">
            <w:pPr>
              <w:tabs>
                <w:tab w:val="left" w:pos="7957"/>
              </w:tabs>
              <w:rPr>
                <w:bCs/>
              </w:rPr>
            </w:pPr>
            <w:r>
              <w:rPr>
                <w:b/>
              </w:rPr>
              <w:t>Activity:</w:t>
            </w:r>
          </w:p>
          <w:p w14:paraId="6DD9A6B7" w14:textId="022C089A" w:rsidR="00EF2F22" w:rsidRDefault="00EF2F22" w:rsidP="004D25E8">
            <w:pPr>
              <w:tabs>
                <w:tab w:val="left" w:pos="7957"/>
              </w:tabs>
              <w:rPr>
                <w:b/>
              </w:rPr>
            </w:pPr>
            <w:r w:rsidRPr="00EF2F22">
              <w:rPr>
                <w:b/>
              </w:rPr>
              <w:t>Discussion:</w:t>
            </w:r>
            <w:r>
              <w:rPr>
                <w:bCs/>
              </w:rPr>
              <w:t xml:space="preserve"> Ask participants to share their experiences with effective and ineffective training sessions they had. What made the effective </w:t>
            </w:r>
            <w:r w:rsidR="007A18A2">
              <w:rPr>
                <w:bCs/>
              </w:rPr>
              <w:t>one’s</w:t>
            </w:r>
            <w:r>
              <w:rPr>
                <w:bCs/>
              </w:rPr>
              <w:t xml:space="preserve"> work? What were the challenges and pitfalls of the ineffective ones?</w:t>
            </w:r>
            <w:r>
              <w:rPr>
                <w:bCs/>
              </w:rPr>
              <w:br/>
            </w:r>
            <w:r>
              <w:rPr>
                <w:b/>
              </w:rPr>
              <w:t>Group Activity:</w:t>
            </w:r>
          </w:p>
          <w:p w14:paraId="3971C221" w14:textId="16E8EF0D" w:rsidR="00EF2F22" w:rsidRDefault="00EF2F22" w:rsidP="004D25E8">
            <w:pPr>
              <w:tabs>
                <w:tab w:val="left" w:pos="7957"/>
              </w:tabs>
              <w:rPr>
                <w:bCs/>
              </w:rPr>
            </w:pPr>
            <w:r>
              <w:rPr>
                <w:bCs/>
              </w:rPr>
              <w:t>Divide the participants into small groups. Each group creates a list of characteristics of adult learners and discusses how these can be addressed in training sessions. Groups then present their lists to the entire class.</w:t>
            </w:r>
          </w:p>
          <w:p w14:paraId="355AA224" w14:textId="77777777" w:rsidR="00EF2F22" w:rsidRDefault="00EF2F22" w:rsidP="004D25E8">
            <w:pPr>
              <w:tabs>
                <w:tab w:val="left" w:pos="7957"/>
              </w:tabs>
              <w:rPr>
                <w:bCs/>
              </w:rPr>
            </w:pPr>
          </w:p>
          <w:p w14:paraId="5182C425" w14:textId="24E1A4ED" w:rsidR="00EF2F22" w:rsidRDefault="00EF2F22" w:rsidP="004D25E8">
            <w:pPr>
              <w:tabs>
                <w:tab w:val="left" w:pos="7957"/>
              </w:tabs>
              <w:rPr>
                <w:bCs/>
              </w:rPr>
            </w:pPr>
            <w:r>
              <w:rPr>
                <w:bCs/>
              </w:rPr>
              <w:t xml:space="preserve">In this step, participants will delve into the unique characteristics of adult learners and understand how these characteristics influence training design and delivery. The session will </w:t>
            </w:r>
            <w:r w:rsidR="007A18A2">
              <w:rPr>
                <w:bCs/>
              </w:rPr>
              <w:t>cover</w:t>
            </w:r>
            <w:r>
              <w:rPr>
                <w:bCs/>
              </w:rPr>
              <w:t xml:space="preserve"> Malcom Knowles’ principles of adult learning (Andragogy) and explore practical ways to apply these principles to enhance training professionals.</w:t>
            </w:r>
          </w:p>
          <w:p w14:paraId="2A1BD919" w14:textId="77777777" w:rsidR="00EF2F22" w:rsidRDefault="00EF2F22" w:rsidP="004D25E8">
            <w:pPr>
              <w:tabs>
                <w:tab w:val="left" w:pos="7957"/>
              </w:tabs>
              <w:rPr>
                <w:bCs/>
              </w:rPr>
            </w:pPr>
          </w:p>
          <w:p w14:paraId="69C62BD7" w14:textId="16001200" w:rsidR="00EF2F22" w:rsidRDefault="00EF2F22" w:rsidP="004D25E8">
            <w:pPr>
              <w:tabs>
                <w:tab w:val="left" w:pos="7957"/>
              </w:tabs>
              <w:rPr>
                <w:b/>
              </w:rPr>
            </w:pPr>
            <w:r>
              <w:rPr>
                <w:b/>
              </w:rPr>
              <w:lastRenderedPageBreak/>
              <w:t>Detailed Breakdown</w:t>
            </w:r>
          </w:p>
          <w:p w14:paraId="11BD6D78" w14:textId="7B38BDA3" w:rsidR="00EF2F22" w:rsidRDefault="00EF2F22">
            <w:pPr>
              <w:pStyle w:val="ListParagraph"/>
              <w:numPr>
                <w:ilvl w:val="0"/>
                <w:numId w:val="7"/>
              </w:numPr>
              <w:tabs>
                <w:tab w:val="left" w:pos="7957"/>
              </w:tabs>
              <w:rPr>
                <w:b/>
              </w:rPr>
            </w:pPr>
            <w:r>
              <w:rPr>
                <w:b/>
              </w:rPr>
              <w:t xml:space="preserve">Characteristics of Adult Learners </w:t>
            </w:r>
          </w:p>
          <w:p w14:paraId="29B9F27C" w14:textId="6661F76B" w:rsidR="00EF2F22" w:rsidRPr="00EF2F22" w:rsidRDefault="00EF2F22">
            <w:pPr>
              <w:pStyle w:val="ListParagraph"/>
              <w:numPr>
                <w:ilvl w:val="0"/>
                <w:numId w:val="8"/>
              </w:numPr>
              <w:tabs>
                <w:tab w:val="left" w:pos="7957"/>
              </w:tabs>
              <w:rPr>
                <w:b/>
              </w:rPr>
            </w:pPr>
            <w:r w:rsidRPr="00EF2F22">
              <w:rPr>
                <w:b/>
              </w:rPr>
              <w:t>Self-Directed</w:t>
            </w:r>
            <w:r>
              <w:rPr>
                <w:b/>
              </w:rPr>
              <w:t xml:space="preserve">: </w:t>
            </w:r>
            <w:r>
              <w:rPr>
                <w:bCs/>
              </w:rPr>
              <w:t>Adults prefer to take responsibility for their own learning. They appreciate having control over the learning process and often have specific goals they want to achieve.</w:t>
            </w:r>
          </w:p>
          <w:p w14:paraId="42604846" w14:textId="2C12B95E" w:rsidR="00EF2F22" w:rsidRPr="00EF2F22" w:rsidRDefault="00EF2F22">
            <w:pPr>
              <w:pStyle w:val="ListParagraph"/>
              <w:numPr>
                <w:ilvl w:val="0"/>
                <w:numId w:val="8"/>
              </w:numPr>
              <w:tabs>
                <w:tab w:val="left" w:pos="7957"/>
              </w:tabs>
              <w:rPr>
                <w:b/>
              </w:rPr>
            </w:pPr>
            <w:r>
              <w:rPr>
                <w:b/>
              </w:rPr>
              <w:t xml:space="preserve">Experience-Based: </w:t>
            </w:r>
            <w:r>
              <w:rPr>
                <w:bCs/>
              </w:rPr>
              <w:t xml:space="preserve">Adults bring a wealth of experience to the learning environment, which can be a rich resource for learning. They tend to connect new learning to their past experiences. </w:t>
            </w:r>
          </w:p>
          <w:p w14:paraId="34AFCA39" w14:textId="7AEE8D2B" w:rsidR="00EF2F22" w:rsidRPr="00EF2F22" w:rsidRDefault="00EF2F22">
            <w:pPr>
              <w:pStyle w:val="ListParagraph"/>
              <w:numPr>
                <w:ilvl w:val="0"/>
                <w:numId w:val="8"/>
              </w:numPr>
              <w:tabs>
                <w:tab w:val="left" w:pos="7957"/>
              </w:tabs>
              <w:rPr>
                <w:b/>
              </w:rPr>
            </w:pPr>
            <w:r>
              <w:rPr>
                <w:b/>
              </w:rPr>
              <w:t xml:space="preserve">Goal-Oriented: </w:t>
            </w:r>
            <w:r>
              <w:rPr>
                <w:bCs/>
              </w:rPr>
              <w:t xml:space="preserve">Adults usually enter learning situations with </w:t>
            </w:r>
            <w:r w:rsidR="007A18A2">
              <w:rPr>
                <w:bCs/>
              </w:rPr>
              <w:t>specific</w:t>
            </w:r>
            <w:r>
              <w:rPr>
                <w:bCs/>
              </w:rPr>
              <w:t xml:space="preserve"> goals in mind. They need to see the relevance of the training to their personal and professional lives.</w:t>
            </w:r>
          </w:p>
          <w:p w14:paraId="3B87EBE7" w14:textId="6E0469A0" w:rsidR="00EF2F22" w:rsidRPr="00EF2F22" w:rsidRDefault="00EF2F22">
            <w:pPr>
              <w:pStyle w:val="ListParagraph"/>
              <w:numPr>
                <w:ilvl w:val="0"/>
                <w:numId w:val="8"/>
              </w:numPr>
              <w:tabs>
                <w:tab w:val="left" w:pos="7957"/>
              </w:tabs>
              <w:rPr>
                <w:b/>
              </w:rPr>
            </w:pPr>
            <w:r>
              <w:rPr>
                <w:b/>
              </w:rPr>
              <w:t>Relevance-Oriented:</w:t>
            </w:r>
            <w:r>
              <w:rPr>
                <w:bCs/>
              </w:rPr>
              <w:t xml:space="preserve"> Adult </w:t>
            </w:r>
            <w:r w:rsidR="007A18A2">
              <w:rPr>
                <w:bCs/>
              </w:rPr>
              <w:t>learners</w:t>
            </w:r>
            <w:r>
              <w:rPr>
                <w:bCs/>
              </w:rPr>
              <w:t xml:space="preserve"> need to understand why they are learning something. They are motivated when the training is relevant and immediately applicable to their work.</w:t>
            </w:r>
          </w:p>
          <w:p w14:paraId="5E72A600" w14:textId="271B8C70" w:rsidR="00EF2F22" w:rsidRPr="00EF2F22" w:rsidRDefault="00EF2F22">
            <w:pPr>
              <w:pStyle w:val="ListParagraph"/>
              <w:numPr>
                <w:ilvl w:val="0"/>
                <w:numId w:val="8"/>
              </w:numPr>
              <w:tabs>
                <w:tab w:val="left" w:pos="7957"/>
              </w:tabs>
              <w:rPr>
                <w:b/>
              </w:rPr>
            </w:pPr>
            <w:r>
              <w:rPr>
                <w:b/>
              </w:rPr>
              <w:t xml:space="preserve">Practical: </w:t>
            </w:r>
            <w:r>
              <w:rPr>
                <w:bCs/>
              </w:rPr>
              <w:t>Adults prefer learning that is practical and problem-solving-oriented. They want to apply new knowledge and skills to real-life situations.</w:t>
            </w:r>
          </w:p>
          <w:p w14:paraId="56E5B5A2" w14:textId="494CFD59" w:rsidR="00EF2F22" w:rsidRPr="00EF2F22" w:rsidRDefault="00EF2F22">
            <w:pPr>
              <w:pStyle w:val="ListParagraph"/>
              <w:numPr>
                <w:ilvl w:val="0"/>
                <w:numId w:val="8"/>
              </w:numPr>
              <w:tabs>
                <w:tab w:val="left" w:pos="7957"/>
              </w:tabs>
              <w:rPr>
                <w:b/>
              </w:rPr>
            </w:pPr>
            <w:r>
              <w:rPr>
                <w:b/>
              </w:rPr>
              <w:t xml:space="preserve">Need for Respect: </w:t>
            </w:r>
            <w:r>
              <w:rPr>
                <w:bCs/>
              </w:rPr>
              <w:t>Adults expect their contributions to be acknowledged and respected. They value being treated as equals in the learning process.</w:t>
            </w:r>
          </w:p>
          <w:p w14:paraId="7CB08D23" w14:textId="1A328F49" w:rsidR="00EF2F22" w:rsidRPr="00D1174C" w:rsidRDefault="00EF2F22">
            <w:pPr>
              <w:pStyle w:val="ListParagraph"/>
              <w:numPr>
                <w:ilvl w:val="0"/>
                <w:numId w:val="47"/>
              </w:numPr>
              <w:tabs>
                <w:tab w:val="left" w:pos="7957"/>
              </w:tabs>
              <w:rPr>
                <w:b/>
              </w:rPr>
            </w:pPr>
            <w:r w:rsidRPr="00D1174C">
              <w:rPr>
                <w:b/>
              </w:rPr>
              <w:t>Activity:</w:t>
            </w:r>
          </w:p>
          <w:p w14:paraId="3A248BE1" w14:textId="7E2404A4" w:rsidR="00EF2F22" w:rsidRPr="00D1174C" w:rsidRDefault="00EF2F22">
            <w:pPr>
              <w:pStyle w:val="ListParagraph"/>
              <w:numPr>
                <w:ilvl w:val="0"/>
                <w:numId w:val="47"/>
              </w:numPr>
              <w:tabs>
                <w:tab w:val="left" w:pos="7957"/>
              </w:tabs>
              <w:ind w:left="1069"/>
              <w:rPr>
                <w:b/>
              </w:rPr>
            </w:pPr>
            <w:r w:rsidRPr="00D1174C">
              <w:rPr>
                <w:b/>
              </w:rPr>
              <w:t>Group Discussion:</w:t>
            </w:r>
            <w:r w:rsidR="00D1174C" w:rsidRPr="00D1174C">
              <w:rPr>
                <w:b/>
              </w:rPr>
              <w:t xml:space="preserve"> </w:t>
            </w:r>
            <w:r w:rsidRPr="00D1174C">
              <w:rPr>
                <w:bCs/>
              </w:rPr>
              <w:t>Facilitate a discussion where participants share their experiences with effective and ineffective training sessions. Ask them to identify what made the effective sessions work and what were the challenges and pitfalls of the ineffective ones.</w:t>
            </w:r>
          </w:p>
          <w:p w14:paraId="6F54EC89" w14:textId="77777777" w:rsidR="00EF2F22" w:rsidRDefault="00EF2F22" w:rsidP="00EF2F22">
            <w:pPr>
              <w:tabs>
                <w:tab w:val="left" w:pos="7957"/>
              </w:tabs>
              <w:rPr>
                <w:bCs/>
              </w:rPr>
            </w:pPr>
          </w:p>
          <w:p w14:paraId="1C8AC4B7" w14:textId="31F7F23B" w:rsidR="00EF2F22" w:rsidRDefault="00EF2F22">
            <w:pPr>
              <w:pStyle w:val="ListParagraph"/>
              <w:numPr>
                <w:ilvl w:val="0"/>
                <w:numId w:val="7"/>
              </w:numPr>
              <w:tabs>
                <w:tab w:val="left" w:pos="7957"/>
              </w:tabs>
              <w:rPr>
                <w:b/>
              </w:rPr>
            </w:pPr>
            <w:r>
              <w:rPr>
                <w:b/>
              </w:rPr>
              <w:t>Principles of Adult Learning (Andragogy)</w:t>
            </w:r>
          </w:p>
          <w:p w14:paraId="7E5123BB" w14:textId="609BFBEA" w:rsidR="00EF2F22" w:rsidRPr="00EF2F22" w:rsidRDefault="00EF2F22">
            <w:pPr>
              <w:pStyle w:val="ListParagraph"/>
              <w:numPr>
                <w:ilvl w:val="0"/>
                <w:numId w:val="9"/>
              </w:numPr>
              <w:tabs>
                <w:tab w:val="left" w:pos="7957"/>
              </w:tabs>
              <w:rPr>
                <w:b/>
              </w:rPr>
            </w:pPr>
            <w:r w:rsidRPr="00EF2F22">
              <w:rPr>
                <w:b/>
              </w:rPr>
              <w:t xml:space="preserve">Self-Concept: </w:t>
            </w:r>
            <w:r w:rsidRPr="00EF2F22">
              <w:rPr>
                <w:bCs/>
              </w:rPr>
              <w:t>As people mature, their self-concept moves from being a dependent personality toward being self-directed. Training should respect and encourage this autonomy.</w:t>
            </w:r>
          </w:p>
          <w:p w14:paraId="790E7844" w14:textId="4CA9A0E7" w:rsidR="00EF2F22" w:rsidRPr="00EF2F22" w:rsidRDefault="00EF2F22">
            <w:pPr>
              <w:pStyle w:val="ListParagraph"/>
              <w:numPr>
                <w:ilvl w:val="0"/>
                <w:numId w:val="9"/>
              </w:numPr>
              <w:tabs>
                <w:tab w:val="left" w:pos="7957"/>
              </w:tabs>
              <w:rPr>
                <w:b/>
              </w:rPr>
            </w:pPr>
            <w:r>
              <w:rPr>
                <w:b/>
              </w:rPr>
              <w:t xml:space="preserve">Experience: </w:t>
            </w:r>
            <w:r>
              <w:rPr>
                <w:bCs/>
              </w:rPr>
              <w:t>Adults have a vast reservoir of experience that should be tapped as a learning resource. Training should involve experiential techniques like discussions, problem-solving activities, and simulations.</w:t>
            </w:r>
          </w:p>
          <w:p w14:paraId="5682BB11" w14:textId="6D9CF6E6" w:rsidR="00EF2F22" w:rsidRPr="00EF2F22" w:rsidRDefault="00EF2F22">
            <w:pPr>
              <w:pStyle w:val="ListParagraph"/>
              <w:numPr>
                <w:ilvl w:val="0"/>
                <w:numId w:val="9"/>
              </w:numPr>
              <w:tabs>
                <w:tab w:val="left" w:pos="7957"/>
              </w:tabs>
              <w:rPr>
                <w:b/>
              </w:rPr>
            </w:pPr>
            <w:r>
              <w:rPr>
                <w:b/>
              </w:rPr>
              <w:t xml:space="preserve">Readiness to Learn: </w:t>
            </w:r>
            <w:r>
              <w:rPr>
                <w:bCs/>
              </w:rPr>
              <w:t xml:space="preserve">Adults are </w:t>
            </w:r>
            <w:r w:rsidR="007A18A2">
              <w:rPr>
                <w:bCs/>
              </w:rPr>
              <w:t>ready</w:t>
            </w:r>
            <w:r>
              <w:rPr>
                <w:bCs/>
              </w:rPr>
              <w:t xml:space="preserve"> to learn things they feel they need to know. Training should be timely and relevant to their current roles and challenges.</w:t>
            </w:r>
          </w:p>
          <w:p w14:paraId="2959C238" w14:textId="0E88F402" w:rsidR="00EF2F22" w:rsidRPr="00EF2F22" w:rsidRDefault="00EF2F22">
            <w:pPr>
              <w:pStyle w:val="ListParagraph"/>
              <w:numPr>
                <w:ilvl w:val="0"/>
                <w:numId w:val="9"/>
              </w:numPr>
              <w:tabs>
                <w:tab w:val="left" w:pos="7957"/>
              </w:tabs>
              <w:rPr>
                <w:b/>
              </w:rPr>
            </w:pPr>
            <w:r>
              <w:rPr>
                <w:b/>
              </w:rPr>
              <w:t xml:space="preserve">Orientation to Learning: </w:t>
            </w:r>
            <w:r>
              <w:rPr>
                <w:bCs/>
              </w:rPr>
              <w:t xml:space="preserve">Adult learning is problem-centered rather than content-oriented. Training should focus on practical issues and immediate applications. </w:t>
            </w:r>
          </w:p>
          <w:p w14:paraId="6DAA39DF" w14:textId="7EF5D809" w:rsidR="00EF2F22" w:rsidRPr="00EF2F22" w:rsidRDefault="00EF2F22">
            <w:pPr>
              <w:pStyle w:val="ListParagraph"/>
              <w:numPr>
                <w:ilvl w:val="0"/>
                <w:numId w:val="9"/>
              </w:numPr>
              <w:tabs>
                <w:tab w:val="left" w:pos="7957"/>
              </w:tabs>
              <w:rPr>
                <w:b/>
              </w:rPr>
            </w:pPr>
            <w:r>
              <w:rPr>
                <w:b/>
              </w:rPr>
              <w:t xml:space="preserve">Motivation: </w:t>
            </w:r>
            <w:r>
              <w:rPr>
                <w:bCs/>
              </w:rPr>
              <w:t>While adults respond to external motivators, they are mostly driven by internal factors such as job satisfaction, self-esteem, and quality of life.</w:t>
            </w:r>
          </w:p>
          <w:p w14:paraId="668E71C6" w14:textId="1A5EB0D0" w:rsidR="00EF2F22" w:rsidRPr="00D1174C" w:rsidRDefault="00EF2F22">
            <w:pPr>
              <w:pStyle w:val="ListParagraph"/>
              <w:numPr>
                <w:ilvl w:val="0"/>
                <w:numId w:val="46"/>
              </w:numPr>
              <w:tabs>
                <w:tab w:val="left" w:pos="7957"/>
              </w:tabs>
              <w:rPr>
                <w:b/>
              </w:rPr>
            </w:pPr>
            <w:r w:rsidRPr="00D1174C">
              <w:rPr>
                <w:b/>
              </w:rPr>
              <w:t xml:space="preserve">Activity: </w:t>
            </w:r>
          </w:p>
          <w:p w14:paraId="5243DBC1" w14:textId="3E0D0BDE" w:rsidR="00EF2F22" w:rsidRPr="00D1174C" w:rsidRDefault="00EF2F22">
            <w:pPr>
              <w:pStyle w:val="ListParagraph"/>
              <w:numPr>
                <w:ilvl w:val="0"/>
                <w:numId w:val="46"/>
              </w:numPr>
              <w:tabs>
                <w:tab w:val="left" w:pos="7957"/>
              </w:tabs>
              <w:ind w:left="1069"/>
              <w:rPr>
                <w:b/>
              </w:rPr>
            </w:pPr>
            <w:r w:rsidRPr="00D1174C">
              <w:rPr>
                <w:b/>
              </w:rPr>
              <w:lastRenderedPageBreak/>
              <w:t>Group Work:</w:t>
            </w:r>
            <w:r w:rsidR="00D1174C" w:rsidRPr="00D1174C">
              <w:rPr>
                <w:b/>
              </w:rPr>
              <w:t xml:space="preserve"> </w:t>
            </w:r>
            <w:r w:rsidRPr="00D1174C">
              <w:rPr>
                <w:bCs/>
              </w:rPr>
              <w:t xml:space="preserve">Divide participants into small groups. Each group discusses one of Knowles’ principles and brainstorms practical ways to incorporate it into a training </w:t>
            </w:r>
            <w:r w:rsidR="007A18A2" w:rsidRPr="00D1174C">
              <w:rPr>
                <w:bCs/>
              </w:rPr>
              <w:t>session</w:t>
            </w:r>
            <w:r w:rsidRPr="00D1174C">
              <w:rPr>
                <w:bCs/>
              </w:rPr>
              <w:t xml:space="preserve"> for construction professionals. Groups then present their ideas to the class.</w:t>
            </w:r>
          </w:p>
          <w:p w14:paraId="67C1DE7E" w14:textId="177A9A53" w:rsidR="00EF2F22" w:rsidRDefault="00EF2F22" w:rsidP="00EF2F22">
            <w:pPr>
              <w:tabs>
                <w:tab w:val="left" w:pos="7957"/>
              </w:tabs>
              <w:rPr>
                <w:bCs/>
              </w:rPr>
            </w:pPr>
          </w:p>
          <w:p w14:paraId="158F7EF4" w14:textId="615FC785" w:rsidR="00EF2F22" w:rsidRDefault="00EF2F22">
            <w:pPr>
              <w:pStyle w:val="ListParagraph"/>
              <w:numPr>
                <w:ilvl w:val="0"/>
                <w:numId w:val="7"/>
              </w:numPr>
              <w:tabs>
                <w:tab w:val="left" w:pos="7957"/>
              </w:tabs>
              <w:rPr>
                <w:b/>
              </w:rPr>
            </w:pPr>
            <w:r>
              <w:rPr>
                <w:b/>
              </w:rPr>
              <w:t>Applying Adult Learning Principles:</w:t>
            </w:r>
          </w:p>
          <w:p w14:paraId="03CD8025" w14:textId="33501C74" w:rsidR="00EF2F22" w:rsidRPr="00D1174C" w:rsidRDefault="00EF2F22">
            <w:pPr>
              <w:pStyle w:val="ListParagraph"/>
              <w:numPr>
                <w:ilvl w:val="0"/>
                <w:numId w:val="10"/>
              </w:numPr>
              <w:tabs>
                <w:tab w:val="left" w:pos="7957"/>
              </w:tabs>
              <w:rPr>
                <w:b/>
              </w:rPr>
            </w:pPr>
            <w:r>
              <w:rPr>
                <w:b/>
              </w:rPr>
              <w:t>Designing Training Sessions:</w:t>
            </w:r>
          </w:p>
          <w:p w14:paraId="7978C3C1" w14:textId="60AB81D9" w:rsidR="00EF2F22" w:rsidRPr="00EF2F22" w:rsidRDefault="00EF2F22">
            <w:pPr>
              <w:pStyle w:val="ListParagraph"/>
              <w:numPr>
                <w:ilvl w:val="0"/>
                <w:numId w:val="45"/>
              </w:numPr>
              <w:tabs>
                <w:tab w:val="left" w:pos="7957"/>
              </w:tabs>
              <w:rPr>
                <w:b/>
              </w:rPr>
            </w:pPr>
            <w:r>
              <w:rPr>
                <w:b/>
              </w:rPr>
              <w:t xml:space="preserve">Self-Directed Learning: </w:t>
            </w:r>
            <w:r>
              <w:rPr>
                <w:bCs/>
              </w:rPr>
              <w:t xml:space="preserve">Incorporate elements that allow participants to make choices about </w:t>
            </w:r>
            <w:r w:rsidR="007A18A2">
              <w:rPr>
                <w:bCs/>
              </w:rPr>
              <w:t>their</w:t>
            </w:r>
            <w:r>
              <w:rPr>
                <w:bCs/>
              </w:rPr>
              <w:t xml:space="preserve"> learning path. For example, offering different modules or allowing learners to choose the order in which they complete tasks.</w:t>
            </w:r>
          </w:p>
          <w:p w14:paraId="1FA9241B" w14:textId="07E69A28" w:rsidR="00EF2F22" w:rsidRPr="00EF2F22" w:rsidRDefault="00EF2F22">
            <w:pPr>
              <w:pStyle w:val="ListParagraph"/>
              <w:numPr>
                <w:ilvl w:val="0"/>
                <w:numId w:val="45"/>
              </w:numPr>
              <w:tabs>
                <w:tab w:val="left" w:pos="7957"/>
              </w:tabs>
              <w:rPr>
                <w:b/>
              </w:rPr>
            </w:pPr>
            <w:r>
              <w:rPr>
                <w:b/>
              </w:rPr>
              <w:t>Experiential Learning:</w:t>
            </w:r>
            <w:r>
              <w:rPr>
                <w:bCs/>
              </w:rPr>
              <w:t xml:space="preserve"> Use hands-on activities, simulations, and real-life problem-solving tasks. Encourage participants to shar</w:t>
            </w:r>
            <w:r w:rsidR="002E1E49">
              <w:rPr>
                <w:bCs/>
              </w:rPr>
              <w:t>e</w:t>
            </w:r>
            <w:r>
              <w:rPr>
                <w:bCs/>
              </w:rPr>
              <w:t xml:space="preserve"> </w:t>
            </w:r>
            <w:r w:rsidR="007A18A2">
              <w:rPr>
                <w:bCs/>
              </w:rPr>
              <w:t>their</w:t>
            </w:r>
            <w:r>
              <w:rPr>
                <w:bCs/>
              </w:rPr>
              <w:t xml:space="preserve"> experiences and learn from each other.</w:t>
            </w:r>
          </w:p>
          <w:p w14:paraId="66F38C6C" w14:textId="471B186F" w:rsidR="00EF2F22" w:rsidRPr="00EF2F22" w:rsidRDefault="00EF2F22">
            <w:pPr>
              <w:pStyle w:val="ListParagraph"/>
              <w:numPr>
                <w:ilvl w:val="0"/>
                <w:numId w:val="45"/>
              </w:numPr>
              <w:tabs>
                <w:tab w:val="left" w:pos="7957"/>
              </w:tabs>
              <w:rPr>
                <w:b/>
              </w:rPr>
            </w:pPr>
            <w:r>
              <w:rPr>
                <w:b/>
              </w:rPr>
              <w:t xml:space="preserve">Relevance and Practicality: </w:t>
            </w:r>
            <w:r>
              <w:rPr>
                <w:bCs/>
              </w:rPr>
              <w:t xml:space="preserve">Ensure that training </w:t>
            </w:r>
            <w:r w:rsidR="007A18A2">
              <w:rPr>
                <w:bCs/>
              </w:rPr>
              <w:t>content</w:t>
            </w:r>
            <w:r>
              <w:rPr>
                <w:bCs/>
              </w:rPr>
              <w:t xml:space="preserve"> is directly applicable to the learners’ job roles. Use case </w:t>
            </w:r>
            <w:r w:rsidR="007A18A2">
              <w:rPr>
                <w:bCs/>
              </w:rPr>
              <w:t>studies</w:t>
            </w:r>
            <w:r>
              <w:rPr>
                <w:bCs/>
              </w:rPr>
              <w:t xml:space="preserve"> and examples that are specific to the construction industry.</w:t>
            </w:r>
          </w:p>
          <w:p w14:paraId="372771B7" w14:textId="57B39603" w:rsidR="00EF2F22" w:rsidRPr="00EF2F22" w:rsidRDefault="00EF2F22">
            <w:pPr>
              <w:pStyle w:val="ListParagraph"/>
              <w:numPr>
                <w:ilvl w:val="0"/>
                <w:numId w:val="45"/>
              </w:numPr>
              <w:tabs>
                <w:tab w:val="left" w:pos="7957"/>
              </w:tabs>
              <w:rPr>
                <w:b/>
              </w:rPr>
            </w:pPr>
            <w:r>
              <w:rPr>
                <w:b/>
              </w:rPr>
              <w:t xml:space="preserve">Respect and Inclusion: </w:t>
            </w:r>
            <w:r>
              <w:rPr>
                <w:bCs/>
              </w:rPr>
              <w:t>Treat learners as equals. Facilitate open discussion and actively listen to their input. Use their feedback to adjust the training as needed.</w:t>
            </w:r>
          </w:p>
          <w:p w14:paraId="46702296" w14:textId="3C60A799" w:rsidR="00EF2F22" w:rsidRPr="00D1174C" w:rsidRDefault="00EF2F22">
            <w:pPr>
              <w:pStyle w:val="ListParagraph"/>
              <w:numPr>
                <w:ilvl w:val="0"/>
                <w:numId w:val="45"/>
              </w:numPr>
              <w:tabs>
                <w:tab w:val="left" w:pos="7957"/>
              </w:tabs>
              <w:ind w:left="1069"/>
              <w:rPr>
                <w:b/>
              </w:rPr>
            </w:pPr>
            <w:r w:rsidRPr="00D1174C">
              <w:rPr>
                <w:b/>
              </w:rPr>
              <w:t>Activity:</w:t>
            </w:r>
          </w:p>
          <w:p w14:paraId="093F999C" w14:textId="1C2E055E" w:rsidR="00EF2F22" w:rsidRPr="00D1174C" w:rsidRDefault="00EF2F22">
            <w:pPr>
              <w:pStyle w:val="ListParagraph"/>
              <w:numPr>
                <w:ilvl w:val="0"/>
                <w:numId w:val="45"/>
              </w:numPr>
              <w:tabs>
                <w:tab w:val="left" w:pos="7957"/>
              </w:tabs>
              <w:ind w:left="1429"/>
              <w:rPr>
                <w:b/>
              </w:rPr>
            </w:pPr>
            <w:r w:rsidRPr="00D1174C">
              <w:rPr>
                <w:b/>
              </w:rPr>
              <w:t>Scenario-Based Exercise:</w:t>
            </w:r>
            <w:r w:rsidR="00D1174C">
              <w:rPr>
                <w:b/>
              </w:rPr>
              <w:t xml:space="preserve"> </w:t>
            </w:r>
            <w:r w:rsidRPr="00D1174C">
              <w:rPr>
                <w:bCs/>
              </w:rPr>
              <w:t xml:space="preserve">Present a scenario where participants need to design a training module for a new safety procedure on a construction site. In groups, they identify how they can apply each of the adult learning principles to make the training effective. Each group shares their proposed approach, and a discussion follows on the merits and potential improvements of each approach. </w:t>
            </w:r>
          </w:p>
          <w:p w14:paraId="18DE9552" w14:textId="77777777" w:rsidR="002677CE" w:rsidRDefault="002677CE" w:rsidP="004D25E8">
            <w:pPr>
              <w:tabs>
                <w:tab w:val="left" w:pos="7957"/>
              </w:tabs>
              <w:rPr>
                <w:b/>
              </w:rPr>
            </w:pPr>
          </w:p>
          <w:p w14:paraId="445CCF2D" w14:textId="52CAB170" w:rsidR="00D1174C" w:rsidRPr="004D25E8" w:rsidRDefault="00D1174C" w:rsidP="004D25E8">
            <w:pPr>
              <w:tabs>
                <w:tab w:val="left" w:pos="7957"/>
              </w:tabs>
              <w:rPr>
                <w:b/>
              </w:rPr>
            </w:pPr>
          </w:p>
        </w:tc>
      </w:tr>
      <w:tr w:rsidR="00424F97" w:rsidRPr="00B82134" w14:paraId="42E013BD" w14:textId="77777777" w:rsidTr="00212672">
        <w:tc>
          <w:tcPr>
            <w:tcW w:w="1885" w:type="dxa"/>
            <w:shd w:val="clear" w:color="auto" w:fill="006E91"/>
          </w:tcPr>
          <w:p w14:paraId="549B63AE" w14:textId="42192B2E" w:rsidR="00424F97" w:rsidRPr="00B82134" w:rsidRDefault="00424F97" w:rsidP="00424F97">
            <w:pPr>
              <w:tabs>
                <w:tab w:val="left" w:pos="7957"/>
              </w:tabs>
              <w:rPr>
                <w:b/>
              </w:rPr>
            </w:pPr>
            <w:r>
              <w:rPr>
                <w:b/>
                <w:color w:val="FFFFFF" w:themeColor="background1"/>
              </w:rPr>
              <w:lastRenderedPageBreak/>
              <w:t>Topic</w:t>
            </w:r>
          </w:p>
        </w:tc>
        <w:tc>
          <w:tcPr>
            <w:tcW w:w="12510" w:type="dxa"/>
            <w:gridSpan w:val="2"/>
            <w:shd w:val="clear" w:color="auto" w:fill="006E91"/>
          </w:tcPr>
          <w:p w14:paraId="684BE6BF" w14:textId="46A48C57" w:rsidR="00424F97" w:rsidRPr="00D1174C" w:rsidRDefault="00EF2F22" w:rsidP="00D1174C">
            <w:pPr>
              <w:tabs>
                <w:tab w:val="left" w:pos="7957"/>
              </w:tabs>
              <w:rPr>
                <w:b/>
              </w:rPr>
            </w:pPr>
            <w:r w:rsidRPr="00D1174C">
              <w:rPr>
                <w:b/>
                <w:color w:val="FFFFFF" w:themeColor="background1"/>
              </w:rPr>
              <w:t>Designing Effective Training Sessions (1.5 hours)</w:t>
            </w:r>
            <w:r w:rsidR="008715CB">
              <w:rPr>
                <w:b/>
                <w:color w:val="FFFFFF" w:themeColor="background1"/>
              </w:rPr>
              <w:t xml:space="preserve"> 3</w:t>
            </w:r>
          </w:p>
        </w:tc>
      </w:tr>
      <w:tr w:rsidR="00424F97" w:rsidRPr="00B82134" w14:paraId="74A15D53" w14:textId="77777777" w:rsidTr="00424F97">
        <w:tc>
          <w:tcPr>
            <w:tcW w:w="1885" w:type="dxa"/>
          </w:tcPr>
          <w:p w14:paraId="7C17C63F" w14:textId="1F51A4AE" w:rsidR="00424F97" w:rsidRPr="00424F97" w:rsidRDefault="00424F97" w:rsidP="00424F97">
            <w:pPr>
              <w:tabs>
                <w:tab w:val="left" w:pos="7957"/>
              </w:tabs>
              <w:rPr>
                <w:b/>
                <w:i/>
                <w:iCs/>
              </w:rPr>
            </w:pPr>
          </w:p>
        </w:tc>
        <w:tc>
          <w:tcPr>
            <w:tcW w:w="12510" w:type="dxa"/>
            <w:gridSpan w:val="2"/>
          </w:tcPr>
          <w:p w14:paraId="518BED95" w14:textId="75C5EC4A" w:rsidR="00536EC4" w:rsidRDefault="00EF2F22" w:rsidP="002677CE">
            <w:pPr>
              <w:tabs>
                <w:tab w:val="left" w:pos="7957"/>
              </w:tabs>
              <w:rPr>
                <w:b/>
                <w:iCs/>
              </w:rPr>
            </w:pPr>
            <w:r>
              <w:rPr>
                <w:b/>
                <w:iCs/>
              </w:rPr>
              <w:t>Designing Effective Training Sessions</w:t>
            </w:r>
          </w:p>
          <w:p w14:paraId="2FCEBC55" w14:textId="177F6BF2" w:rsidR="00EF2F22" w:rsidRDefault="00EF2F22" w:rsidP="002677CE">
            <w:pPr>
              <w:tabs>
                <w:tab w:val="left" w:pos="7957"/>
              </w:tabs>
              <w:rPr>
                <w:bCs/>
                <w:iCs/>
              </w:rPr>
            </w:pPr>
            <w:r>
              <w:rPr>
                <w:b/>
                <w:iCs/>
              </w:rPr>
              <w:t xml:space="preserve">Overview: </w:t>
            </w:r>
          </w:p>
          <w:p w14:paraId="1AE168C5" w14:textId="52D39001" w:rsidR="00EF2F22" w:rsidRPr="00EF2F22" w:rsidRDefault="00EF2F22">
            <w:pPr>
              <w:pStyle w:val="ListParagraph"/>
              <w:numPr>
                <w:ilvl w:val="0"/>
                <w:numId w:val="2"/>
              </w:numPr>
              <w:tabs>
                <w:tab w:val="left" w:pos="7957"/>
              </w:tabs>
              <w:rPr>
                <w:bCs/>
                <w:iCs/>
              </w:rPr>
            </w:pPr>
            <w:r w:rsidRPr="00EF2F22">
              <w:rPr>
                <w:bCs/>
                <w:iCs/>
              </w:rPr>
              <w:t>Teach participants how to structure a training session with a clear introduction, body, and conclusion.</w:t>
            </w:r>
          </w:p>
          <w:p w14:paraId="07985CCA" w14:textId="592977B1" w:rsidR="00EF2F22" w:rsidRPr="00EF2F22" w:rsidRDefault="00EF2F22">
            <w:pPr>
              <w:pStyle w:val="ListParagraph"/>
              <w:numPr>
                <w:ilvl w:val="0"/>
                <w:numId w:val="2"/>
              </w:numPr>
              <w:tabs>
                <w:tab w:val="left" w:pos="7957"/>
              </w:tabs>
              <w:rPr>
                <w:bCs/>
                <w:iCs/>
              </w:rPr>
            </w:pPr>
            <w:r w:rsidRPr="00EF2F22">
              <w:rPr>
                <w:bCs/>
                <w:iCs/>
              </w:rPr>
              <w:t>Emphasize the importance of pacing and timing to maintain engagement and ensure comprehensive coverage of material.</w:t>
            </w:r>
          </w:p>
          <w:p w14:paraId="37E7074D" w14:textId="085923AB" w:rsidR="00EF2F22" w:rsidRDefault="00EF2F22">
            <w:pPr>
              <w:pStyle w:val="ListParagraph"/>
              <w:numPr>
                <w:ilvl w:val="0"/>
                <w:numId w:val="2"/>
              </w:numPr>
              <w:tabs>
                <w:tab w:val="left" w:pos="7957"/>
              </w:tabs>
              <w:rPr>
                <w:bCs/>
                <w:iCs/>
              </w:rPr>
            </w:pPr>
            <w:r w:rsidRPr="00EF2F22">
              <w:rPr>
                <w:bCs/>
                <w:iCs/>
              </w:rPr>
              <w:t xml:space="preserve">Discuss different learning styles (VAKs/VARKs – visual, auditory, reading/kinesthetic) and how to incorporate activities that address these styles. </w:t>
            </w:r>
          </w:p>
          <w:p w14:paraId="242802B0" w14:textId="77777777" w:rsidR="00EF2F22" w:rsidRDefault="00EF2F22" w:rsidP="00424F97">
            <w:pPr>
              <w:tabs>
                <w:tab w:val="left" w:pos="7957"/>
              </w:tabs>
              <w:rPr>
                <w:b/>
                <w:iCs/>
              </w:rPr>
            </w:pPr>
          </w:p>
          <w:p w14:paraId="12E2915B" w14:textId="4ACC8C1D" w:rsidR="00500715" w:rsidRDefault="00EF2F22" w:rsidP="00424F97">
            <w:pPr>
              <w:tabs>
                <w:tab w:val="left" w:pos="7957"/>
              </w:tabs>
              <w:rPr>
                <w:b/>
                <w:iCs/>
              </w:rPr>
            </w:pPr>
            <w:r>
              <w:rPr>
                <w:b/>
                <w:iCs/>
              </w:rPr>
              <w:t>Activity:</w:t>
            </w:r>
          </w:p>
          <w:p w14:paraId="1A519150" w14:textId="77777777" w:rsidR="00EF2F22" w:rsidRDefault="00EF2F22" w:rsidP="00424F97">
            <w:pPr>
              <w:tabs>
                <w:tab w:val="left" w:pos="7957"/>
              </w:tabs>
              <w:rPr>
                <w:bCs/>
                <w:iCs/>
              </w:rPr>
            </w:pPr>
            <w:r>
              <w:rPr>
                <w:b/>
                <w:iCs/>
              </w:rPr>
              <w:t>Group Work:</w:t>
            </w:r>
            <w:r>
              <w:rPr>
                <w:bCs/>
                <w:iCs/>
              </w:rPr>
              <w:t xml:space="preserve"> </w:t>
            </w:r>
          </w:p>
          <w:p w14:paraId="10A694C8" w14:textId="22AE4745" w:rsidR="00EF2F22" w:rsidRDefault="00EF2F22" w:rsidP="00424F97">
            <w:pPr>
              <w:tabs>
                <w:tab w:val="left" w:pos="7957"/>
              </w:tabs>
              <w:rPr>
                <w:bCs/>
                <w:iCs/>
              </w:rPr>
            </w:pPr>
            <w:r>
              <w:rPr>
                <w:bCs/>
                <w:iCs/>
              </w:rPr>
              <w:lastRenderedPageBreak/>
              <w:t xml:space="preserve">Break into small groups and design a 10-minute training session on a construction-related topic (safety protocol, equipment </w:t>
            </w:r>
            <w:r w:rsidR="007A18A2">
              <w:rPr>
                <w:bCs/>
                <w:iCs/>
              </w:rPr>
              <w:t>uses</w:t>
            </w:r>
            <w:r>
              <w:rPr>
                <w:bCs/>
                <w:iCs/>
              </w:rPr>
              <w:t>, etc.). Focus on structuring the session with a clear introduction, body, and conclusion, and consider pacing.</w:t>
            </w:r>
          </w:p>
          <w:p w14:paraId="26F8F037" w14:textId="77777777" w:rsidR="00EF2F22" w:rsidRDefault="00EF2F22" w:rsidP="00424F97">
            <w:pPr>
              <w:tabs>
                <w:tab w:val="left" w:pos="7957"/>
              </w:tabs>
              <w:rPr>
                <w:bCs/>
                <w:iCs/>
              </w:rPr>
            </w:pPr>
          </w:p>
          <w:p w14:paraId="3EA8C919" w14:textId="77777777" w:rsidR="00EF2F22" w:rsidRDefault="00EF2F22" w:rsidP="00EF2F22">
            <w:pPr>
              <w:tabs>
                <w:tab w:val="left" w:pos="7957"/>
              </w:tabs>
              <w:rPr>
                <w:bCs/>
                <w:iCs/>
              </w:rPr>
            </w:pPr>
            <w:r>
              <w:rPr>
                <w:b/>
                <w:iCs/>
              </w:rPr>
              <w:t>Presentation:</w:t>
            </w:r>
            <w:r>
              <w:rPr>
                <w:b/>
                <w:iCs/>
              </w:rPr>
              <w:br/>
            </w:r>
            <w:r>
              <w:rPr>
                <w:bCs/>
                <w:iCs/>
              </w:rPr>
              <w:t xml:space="preserve">Each group presents their training session design. Facilitates a discussion on the strengths of each design and provide constructive feedback. </w:t>
            </w:r>
          </w:p>
          <w:p w14:paraId="080101A3" w14:textId="77777777" w:rsidR="00EF2F22" w:rsidRDefault="00EF2F22" w:rsidP="00EF2F22">
            <w:pPr>
              <w:tabs>
                <w:tab w:val="left" w:pos="1407"/>
              </w:tabs>
              <w:rPr>
                <w:bCs/>
                <w:iCs/>
              </w:rPr>
            </w:pPr>
            <w:r>
              <w:rPr>
                <w:bCs/>
                <w:iCs/>
              </w:rPr>
              <w:tab/>
            </w:r>
          </w:p>
          <w:p w14:paraId="3B997A96" w14:textId="1479668D" w:rsidR="00EF2F22" w:rsidRDefault="00EF2F22" w:rsidP="00EF2F22">
            <w:pPr>
              <w:tabs>
                <w:tab w:val="left" w:pos="1407"/>
              </w:tabs>
              <w:rPr>
                <w:bCs/>
                <w:iCs/>
              </w:rPr>
            </w:pPr>
            <w:r>
              <w:rPr>
                <w:bCs/>
                <w:iCs/>
              </w:rPr>
              <w:t xml:space="preserve">In this step, participants will learn how to structure a training session, manage pacing and timing, and incorporate different learning styles to create engaging and effective training </w:t>
            </w:r>
            <w:r w:rsidR="007A18A2">
              <w:rPr>
                <w:bCs/>
                <w:iCs/>
              </w:rPr>
              <w:t>experiences</w:t>
            </w:r>
            <w:r>
              <w:rPr>
                <w:bCs/>
                <w:iCs/>
              </w:rPr>
              <w:t>. This session includes hands-on activities where participants will design and present a training session, focusing on key elements such as introduction, body, and conclusion.</w:t>
            </w:r>
          </w:p>
          <w:p w14:paraId="0EF4C211" w14:textId="77777777" w:rsidR="00EF2F22" w:rsidRDefault="00EF2F22" w:rsidP="00EF2F22">
            <w:pPr>
              <w:tabs>
                <w:tab w:val="left" w:pos="1407"/>
              </w:tabs>
              <w:rPr>
                <w:bCs/>
                <w:iCs/>
              </w:rPr>
            </w:pPr>
          </w:p>
          <w:p w14:paraId="20CCCEB0" w14:textId="77777777" w:rsidR="00EF2F22" w:rsidRDefault="00EF2F22" w:rsidP="00EF2F22">
            <w:pPr>
              <w:tabs>
                <w:tab w:val="left" w:pos="1407"/>
              </w:tabs>
              <w:rPr>
                <w:b/>
                <w:iCs/>
              </w:rPr>
            </w:pPr>
            <w:r>
              <w:rPr>
                <w:b/>
                <w:iCs/>
              </w:rPr>
              <w:t>Detailed Breakdown</w:t>
            </w:r>
          </w:p>
          <w:p w14:paraId="072B41DA" w14:textId="77777777" w:rsidR="00EF2F22" w:rsidRDefault="00EF2F22">
            <w:pPr>
              <w:pStyle w:val="ListParagraph"/>
              <w:numPr>
                <w:ilvl w:val="0"/>
                <w:numId w:val="11"/>
              </w:numPr>
              <w:tabs>
                <w:tab w:val="left" w:pos="1407"/>
              </w:tabs>
              <w:rPr>
                <w:b/>
                <w:iCs/>
              </w:rPr>
            </w:pPr>
            <w:r>
              <w:rPr>
                <w:b/>
                <w:iCs/>
              </w:rPr>
              <w:t>Structuring a Training Session</w:t>
            </w:r>
          </w:p>
          <w:p w14:paraId="4ACDEDB9" w14:textId="73A93EFE" w:rsidR="00EF2F22" w:rsidRDefault="00EF2F22">
            <w:pPr>
              <w:pStyle w:val="ListParagraph"/>
              <w:numPr>
                <w:ilvl w:val="0"/>
                <w:numId w:val="12"/>
              </w:numPr>
              <w:tabs>
                <w:tab w:val="left" w:pos="1407"/>
              </w:tabs>
              <w:rPr>
                <w:b/>
                <w:iCs/>
              </w:rPr>
            </w:pPr>
            <w:r>
              <w:rPr>
                <w:b/>
                <w:iCs/>
              </w:rPr>
              <w:t>Introduction</w:t>
            </w:r>
          </w:p>
          <w:p w14:paraId="115E09FD" w14:textId="49F5F9C9" w:rsidR="00EF2F22" w:rsidRPr="00EF2F22" w:rsidRDefault="00EF2F22">
            <w:pPr>
              <w:pStyle w:val="ListParagraph"/>
              <w:numPr>
                <w:ilvl w:val="0"/>
                <w:numId w:val="13"/>
              </w:numPr>
              <w:tabs>
                <w:tab w:val="left" w:pos="1407"/>
              </w:tabs>
              <w:rPr>
                <w:b/>
                <w:iCs/>
              </w:rPr>
            </w:pPr>
            <w:r>
              <w:rPr>
                <w:b/>
                <w:iCs/>
              </w:rPr>
              <w:t xml:space="preserve">Purpose: </w:t>
            </w:r>
            <w:r>
              <w:rPr>
                <w:bCs/>
                <w:iCs/>
              </w:rPr>
              <w:t xml:space="preserve">Sets the stage for the training session, </w:t>
            </w:r>
            <w:r w:rsidR="007A18A2">
              <w:rPr>
                <w:bCs/>
                <w:iCs/>
              </w:rPr>
              <w:t>captures</w:t>
            </w:r>
            <w:r>
              <w:rPr>
                <w:bCs/>
                <w:iCs/>
              </w:rPr>
              <w:t xml:space="preserve"> attention, and provides a roadmap for what will be covered.</w:t>
            </w:r>
          </w:p>
          <w:p w14:paraId="5F064E61" w14:textId="4CADA9A8" w:rsidR="00EF2F22" w:rsidRDefault="00EF2F22">
            <w:pPr>
              <w:pStyle w:val="ListParagraph"/>
              <w:numPr>
                <w:ilvl w:val="1"/>
                <w:numId w:val="14"/>
              </w:numPr>
              <w:tabs>
                <w:tab w:val="left" w:pos="1407"/>
              </w:tabs>
              <w:rPr>
                <w:b/>
                <w:iCs/>
              </w:rPr>
            </w:pPr>
            <w:r>
              <w:rPr>
                <w:b/>
                <w:iCs/>
              </w:rPr>
              <w:t>Components:</w:t>
            </w:r>
          </w:p>
          <w:p w14:paraId="1CAB0B13" w14:textId="306D5921" w:rsidR="00EF2F22" w:rsidRPr="00EF2F22" w:rsidRDefault="00EF2F22">
            <w:pPr>
              <w:pStyle w:val="ListParagraph"/>
              <w:numPr>
                <w:ilvl w:val="1"/>
                <w:numId w:val="14"/>
              </w:numPr>
              <w:tabs>
                <w:tab w:val="left" w:pos="1407"/>
              </w:tabs>
              <w:rPr>
                <w:b/>
                <w:iCs/>
              </w:rPr>
            </w:pPr>
            <w:r>
              <w:rPr>
                <w:b/>
                <w:iCs/>
              </w:rPr>
              <w:t xml:space="preserve">Welcome and Icebreaker: </w:t>
            </w:r>
            <w:r>
              <w:rPr>
                <w:bCs/>
                <w:iCs/>
              </w:rPr>
              <w:t xml:space="preserve">Engage participants right from the start to create </w:t>
            </w:r>
            <w:r w:rsidR="006553E7">
              <w:rPr>
                <w:bCs/>
                <w:iCs/>
              </w:rPr>
              <w:t>a</w:t>
            </w:r>
            <w:r>
              <w:rPr>
                <w:bCs/>
                <w:iCs/>
              </w:rPr>
              <w:t xml:space="preserve"> comfortable learning environment.</w:t>
            </w:r>
          </w:p>
          <w:p w14:paraId="67E0D0EA" w14:textId="59FE5DFC" w:rsidR="00EF2F22" w:rsidRPr="00EF2F22" w:rsidRDefault="00EF2F22">
            <w:pPr>
              <w:pStyle w:val="ListParagraph"/>
              <w:numPr>
                <w:ilvl w:val="1"/>
                <w:numId w:val="14"/>
              </w:numPr>
              <w:tabs>
                <w:tab w:val="left" w:pos="1407"/>
              </w:tabs>
              <w:rPr>
                <w:b/>
                <w:iCs/>
              </w:rPr>
            </w:pPr>
            <w:r>
              <w:rPr>
                <w:b/>
                <w:iCs/>
              </w:rPr>
              <w:t xml:space="preserve">Learning Objective: </w:t>
            </w:r>
            <w:r>
              <w:rPr>
                <w:bCs/>
                <w:iCs/>
              </w:rPr>
              <w:t>Clearly state what participants will learn and why it’s important.</w:t>
            </w:r>
          </w:p>
          <w:p w14:paraId="56469479" w14:textId="06925FDC" w:rsidR="00EF2F22" w:rsidRPr="00EF2F22" w:rsidRDefault="00EF2F22">
            <w:pPr>
              <w:pStyle w:val="ListParagraph"/>
              <w:numPr>
                <w:ilvl w:val="1"/>
                <w:numId w:val="14"/>
              </w:numPr>
              <w:tabs>
                <w:tab w:val="left" w:pos="1407"/>
              </w:tabs>
              <w:rPr>
                <w:b/>
                <w:iCs/>
              </w:rPr>
            </w:pPr>
            <w:r>
              <w:rPr>
                <w:b/>
                <w:iCs/>
              </w:rPr>
              <w:t xml:space="preserve">Agenda: </w:t>
            </w:r>
            <w:r>
              <w:rPr>
                <w:bCs/>
                <w:iCs/>
              </w:rPr>
              <w:t xml:space="preserve">Outline the structure and flow of the session to help </w:t>
            </w:r>
            <w:r w:rsidR="007A18A2">
              <w:rPr>
                <w:bCs/>
                <w:iCs/>
              </w:rPr>
              <w:t>participants know</w:t>
            </w:r>
            <w:r>
              <w:rPr>
                <w:bCs/>
                <w:iCs/>
              </w:rPr>
              <w:t xml:space="preserve"> what to expect. </w:t>
            </w:r>
          </w:p>
          <w:p w14:paraId="03660F82" w14:textId="557DF0AD" w:rsidR="00EF2F22" w:rsidRPr="006553E7" w:rsidRDefault="00EF2F22">
            <w:pPr>
              <w:pStyle w:val="ListParagraph"/>
              <w:numPr>
                <w:ilvl w:val="0"/>
                <w:numId w:val="14"/>
              </w:numPr>
              <w:tabs>
                <w:tab w:val="left" w:pos="1407"/>
              </w:tabs>
              <w:rPr>
                <w:b/>
                <w:iCs/>
              </w:rPr>
            </w:pPr>
            <w:r w:rsidRPr="006553E7">
              <w:rPr>
                <w:b/>
                <w:iCs/>
              </w:rPr>
              <w:t>Example:</w:t>
            </w:r>
          </w:p>
          <w:p w14:paraId="6450A87F" w14:textId="60E418BB" w:rsidR="00EF2F22" w:rsidRDefault="00EF2F22">
            <w:pPr>
              <w:pStyle w:val="ListParagraph"/>
              <w:numPr>
                <w:ilvl w:val="1"/>
                <w:numId w:val="14"/>
              </w:numPr>
              <w:tabs>
                <w:tab w:val="left" w:pos="1407"/>
              </w:tabs>
              <w:rPr>
                <w:b/>
                <w:iCs/>
              </w:rPr>
            </w:pPr>
            <w:r>
              <w:rPr>
                <w:b/>
                <w:iCs/>
              </w:rPr>
              <w:t>Introduction Example for Safety Training Session:</w:t>
            </w:r>
          </w:p>
          <w:p w14:paraId="6E677082" w14:textId="128691CA" w:rsidR="00EF2F22" w:rsidRPr="00EF2F22" w:rsidRDefault="00EF2F22">
            <w:pPr>
              <w:pStyle w:val="ListParagraph"/>
              <w:numPr>
                <w:ilvl w:val="2"/>
                <w:numId w:val="14"/>
              </w:numPr>
              <w:tabs>
                <w:tab w:val="left" w:pos="1407"/>
              </w:tabs>
              <w:ind w:left="1429"/>
              <w:rPr>
                <w:b/>
                <w:iCs/>
              </w:rPr>
            </w:pPr>
            <w:r>
              <w:rPr>
                <w:b/>
                <w:iCs/>
              </w:rPr>
              <w:t xml:space="preserve">Welcome and Icebreaker: </w:t>
            </w:r>
            <w:r>
              <w:rPr>
                <w:bCs/>
                <w:iCs/>
              </w:rPr>
              <w:t>Start with a quick round of introductions and an icebreaker where participants share their most memorable construction project.</w:t>
            </w:r>
          </w:p>
          <w:p w14:paraId="71653707" w14:textId="670E4D1A" w:rsidR="00EF2F22" w:rsidRPr="00EF2F22" w:rsidRDefault="00EF2F22">
            <w:pPr>
              <w:pStyle w:val="ListParagraph"/>
              <w:numPr>
                <w:ilvl w:val="2"/>
                <w:numId w:val="14"/>
              </w:numPr>
              <w:tabs>
                <w:tab w:val="left" w:pos="1407"/>
              </w:tabs>
              <w:ind w:left="1429"/>
              <w:rPr>
                <w:b/>
                <w:iCs/>
              </w:rPr>
            </w:pPr>
            <w:r w:rsidRPr="00EF2F22">
              <w:rPr>
                <w:b/>
                <w:iCs/>
              </w:rPr>
              <w:t xml:space="preserve">Learning Objectives: </w:t>
            </w:r>
            <w:r w:rsidRPr="00EF2F22">
              <w:rPr>
                <w:bCs/>
                <w:iCs/>
              </w:rPr>
              <w:t>“Today, we will learn about the new safety protocols for operating heavy machinery, which will help reduce workplace accidents and ensure compliance with safety regulations.”</w:t>
            </w:r>
          </w:p>
          <w:p w14:paraId="5DADDFBC" w14:textId="173CE6B5" w:rsidR="00EF2F22" w:rsidRPr="00EF2F22" w:rsidRDefault="00EF2F22">
            <w:pPr>
              <w:pStyle w:val="ListParagraph"/>
              <w:numPr>
                <w:ilvl w:val="2"/>
                <w:numId w:val="14"/>
              </w:numPr>
              <w:tabs>
                <w:tab w:val="left" w:pos="1407"/>
              </w:tabs>
              <w:ind w:left="1429"/>
              <w:rPr>
                <w:b/>
                <w:iCs/>
              </w:rPr>
            </w:pPr>
            <w:r w:rsidRPr="00EF2F22">
              <w:rPr>
                <w:b/>
                <w:iCs/>
              </w:rPr>
              <w:t xml:space="preserve">Agenda: </w:t>
            </w:r>
            <w:r w:rsidRPr="00EF2F22">
              <w:rPr>
                <w:bCs/>
                <w:iCs/>
              </w:rPr>
              <w:t>“We will cover the importance of safety protocols, detailed operating procedures, and end with a practical demonstration and Q&amp;A session.”</w:t>
            </w:r>
          </w:p>
          <w:p w14:paraId="61A765C0" w14:textId="77777777" w:rsidR="00EF2F22" w:rsidRDefault="00EF2F22">
            <w:pPr>
              <w:pStyle w:val="ListParagraph"/>
              <w:numPr>
                <w:ilvl w:val="0"/>
                <w:numId w:val="12"/>
              </w:numPr>
              <w:tabs>
                <w:tab w:val="left" w:pos="1407"/>
              </w:tabs>
              <w:rPr>
                <w:b/>
                <w:iCs/>
              </w:rPr>
            </w:pPr>
            <w:r>
              <w:rPr>
                <w:b/>
                <w:iCs/>
              </w:rPr>
              <w:t>Body:</w:t>
            </w:r>
          </w:p>
          <w:p w14:paraId="5402E84A" w14:textId="77777777" w:rsidR="00EF2F22" w:rsidRPr="00EF2F22" w:rsidRDefault="00EF2F22">
            <w:pPr>
              <w:pStyle w:val="ListParagraph"/>
              <w:numPr>
                <w:ilvl w:val="0"/>
                <w:numId w:val="15"/>
              </w:numPr>
              <w:tabs>
                <w:tab w:val="left" w:pos="1407"/>
              </w:tabs>
              <w:rPr>
                <w:b/>
                <w:iCs/>
              </w:rPr>
            </w:pPr>
            <w:r>
              <w:rPr>
                <w:b/>
                <w:iCs/>
              </w:rPr>
              <w:t xml:space="preserve">Purpose: </w:t>
            </w:r>
            <w:r>
              <w:rPr>
                <w:bCs/>
                <w:iCs/>
              </w:rPr>
              <w:t xml:space="preserve"> The main content of the training where key information and skills are taught.</w:t>
            </w:r>
          </w:p>
          <w:p w14:paraId="433C359E" w14:textId="77777777" w:rsidR="00EF2F22" w:rsidRDefault="00EF2F22">
            <w:pPr>
              <w:pStyle w:val="ListParagraph"/>
              <w:numPr>
                <w:ilvl w:val="0"/>
                <w:numId w:val="15"/>
              </w:numPr>
              <w:tabs>
                <w:tab w:val="left" w:pos="1407"/>
              </w:tabs>
              <w:rPr>
                <w:b/>
                <w:iCs/>
              </w:rPr>
            </w:pPr>
            <w:r>
              <w:rPr>
                <w:b/>
                <w:iCs/>
              </w:rPr>
              <w:t>Components:</w:t>
            </w:r>
          </w:p>
          <w:p w14:paraId="2FFCBD47" w14:textId="77777777" w:rsidR="00EF2F22" w:rsidRPr="00EF2F22" w:rsidRDefault="00EF2F22">
            <w:pPr>
              <w:pStyle w:val="ListParagraph"/>
              <w:numPr>
                <w:ilvl w:val="1"/>
                <w:numId w:val="16"/>
              </w:numPr>
              <w:tabs>
                <w:tab w:val="left" w:pos="1407"/>
              </w:tabs>
              <w:rPr>
                <w:b/>
                <w:iCs/>
              </w:rPr>
            </w:pPr>
            <w:r>
              <w:rPr>
                <w:b/>
                <w:iCs/>
              </w:rPr>
              <w:t xml:space="preserve">Key Points: </w:t>
            </w:r>
            <w:r>
              <w:rPr>
                <w:bCs/>
                <w:iCs/>
              </w:rPr>
              <w:t>Break down the main content into management sections or topics.</w:t>
            </w:r>
          </w:p>
          <w:p w14:paraId="7933E104" w14:textId="5D752198" w:rsidR="00EF2F22" w:rsidRPr="00EF2F22" w:rsidRDefault="00EF2F22">
            <w:pPr>
              <w:pStyle w:val="ListParagraph"/>
              <w:numPr>
                <w:ilvl w:val="1"/>
                <w:numId w:val="16"/>
              </w:numPr>
              <w:tabs>
                <w:tab w:val="left" w:pos="1407"/>
              </w:tabs>
              <w:rPr>
                <w:b/>
                <w:iCs/>
              </w:rPr>
            </w:pPr>
            <w:r>
              <w:rPr>
                <w:b/>
                <w:iCs/>
              </w:rPr>
              <w:lastRenderedPageBreak/>
              <w:t xml:space="preserve">Methods: </w:t>
            </w:r>
            <w:r>
              <w:rPr>
                <w:bCs/>
                <w:iCs/>
              </w:rPr>
              <w:t xml:space="preserve">Use a variety of training methods such as lectures, </w:t>
            </w:r>
            <w:r w:rsidR="007A18A2">
              <w:rPr>
                <w:bCs/>
                <w:iCs/>
              </w:rPr>
              <w:t>demonstrations</w:t>
            </w:r>
            <w:r>
              <w:rPr>
                <w:bCs/>
                <w:iCs/>
              </w:rPr>
              <w:t>, hands-on activities, group discussions, and multimedia presentations to cater to different learning styles.</w:t>
            </w:r>
          </w:p>
          <w:p w14:paraId="76AF2D7A" w14:textId="77777777" w:rsidR="00EF2F22" w:rsidRPr="00EF2F22" w:rsidRDefault="00EF2F22">
            <w:pPr>
              <w:pStyle w:val="ListParagraph"/>
              <w:numPr>
                <w:ilvl w:val="1"/>
                <w:numId w:val="16"/>
              </w:numPr>
              <w:tabs>
                <w:tab w:val="left" w:pos="1407"/>
              </w:tabs>
              <w:rPr>
                <w:b/>
                <w:iCs/>
              </w:rPr>
            </w:pPr>
            <w:r>
              <w:rPr>
                <w:b/>
                <w:iCs/>
              </w:rPr>
              <w:t xml:space="preserve">Engagement: </w:t>
            </w:r>
            <w:r>
              <w:rPr>
                <w:bCs/>
                <w:iCs/>
              </w:rPr>
              <w:t xml:space="preserve"> Incorporate questions, discussions, and activities to keep participants engaged.</w:t>
            </w:r>
          </w:p>
          <w:p w14:paraId="0FF68F75" w14:textId="77777777" w:rsidR="00EF2F22" w:rsidRPr="00EF2F22" w:rsidRDefault="00EF2F22">
            <w:pPr>
              <w:pStyle w:val="ListParagraph"/>
              <w:numPr>
                <w:ilvl w:val="0"/>
                <w:numId w:val="16"/>
              </w:numPr>
              <w:tabs>
                <w:tab w:val="left" w:pos="1407"/>
              </w:tabs>
              <w:rPr>
                <w:b/>
                <w:iCs/>
              </w:rPr>
            </w:pPr>
            <w:r w:rsidRPr="00EF2F22">
              <w:rPr>
                <w:b/>
                <w:iCs/>
              </w:rPr>
              <w:t>Example:</w:t>
            </w:r>
          </w:p>
          <w:p w14:paraId="2AA2F7F8" w14:textId="5BF43A1E" w:rsidR="00EF2F22" w:rsidRPr="00EF2F22" w:rsidRDefault="00EF2F22" w:rsidP="00EF2F22">
            <w:pPr>
              <w:tabs>
                <w:tab w:val="left" w:pos="1407"/>
              </w:tabs>
              <w:rPr>
                <w:bCs/>
                <w:iCs/>
              </w:rPr>
            </w:pPr>
          </w:p>
          <w:p w14:paraId="11FAB831" w14:textId="32BA728A" w:rsidR="00EF2F22" w:rsidRPr="00EF2F22" w:rsidRDefault="00EF2F22">
            <w:pPr>
              <w:pStyle w:val="ListParagraph"/>
              <w:numPr>
                <w:ilvl w:val="0"/>
                <w:numId w:val="17"/>
              </w:numPr>
              <w:tabs>
                <w:tab w:val="left" w:pos="1407"/>
              </w:tabs>
              <w:rPr>
                <w:b/>
                <w:iCs/>
              </w:rPr>
            </w:pPr>
            <w:r w:rsidRPr="00EF2F22">
              <w:rPr>
                <w:b/>
                <w:iCs/>
              </w:rPr>
              <w:t>Body Examples for Safety Training Session:</w:t>
            </w:r>
          </w:p>
          <w:p w14:paraId="7BA11BAE" w14:textId="77777777" w:rsidR="00EF2F22" w:rsidRPr="00EF2F22" w:rsidRDefault="00EF2F22">
            <w:pPr>
              <w:pStyle w:val="ListParagraph"/>
              <w:numPr>
                <w:ilvl w:val="1"/>
                <w:numId w:val="18"/>
              </w:numPr>
              <w:tabs>
                <w:tab w:val="left" w:pos="1407"/>
              </w:tabs>
              <w:rPr>
                <w:bCs/>
                <w:iCs/>
              </w:rPr>
            </w:pPr>
            <w:r w:rsidRPr="00EF2F22">
              <w:rPr>
                <w:b/>
                <w:iCs/>
              </w:rPr>
              <w:t xml:space="preserve">Key Points: </w:t>
            </w:r>
            <w:r w:rsidRPr="00EF2F22">
              <w:rPr>
                <w:bCs/>
                <w:iCs/>
              </w:rPr>
              <w:t>Importance of safety, detailed operating procedures, common hazards, and emergency protocols.</w:t>
            </w:r>
          </w:p>
          <w:p w14:paraId="30604CA7" w14:textId="77777777" w:rsidR="00EF2F22" w:rsidRPr="00EF2F22" w:rsidRDefault="00EF2F22">
            <w:pPr>
              <w:pStyle w:val="ListParagraph"/>
              <w:numPr>
                <w:ilvl w:val="1"/>
                <w:numId w:val="18"/>
              </w:numPr>
              <w:tabs>
                <w:tab w:val="left" w:pos="1407"/>
              </w:tabs>
              <w:rPr>
                <w:b/>
                <w:iCs/>
              </w:rPr>
            </w:pPr>
            <w:r w:rsidRPr="00EF2F22">
              <w:rPr>
                <w:b/>
                <w:iCs/>
              </w:rPr>
              <w:t>Methods:</w:t>
            </w:r>
          </w:p>
          <w:p w14:paraId="3362F3B5" w14:textId="77777777" w:rsidR="00EF2F22" w:rsidRPr="00EF2F22" w:rsidRDefault="00EF2F22">
            <w:pPr>
              <w:pStyle w:val="ListParagraph"/>
              <w:numPr>
                <w:ilvl w:val="0"/>
                <w:numId w:val="19"/>
              </w:numPr>
              <w:tabs>
                <w:tab w:val="left" w:pos="1407"/>
                <w:tab w:val="left" w:pos="1699"/>
              </w:tabs>
              <w:ind w:left="1969"/>
              <w:rPr>
                <w:bCs/>
                <w:iCs/>
              </w:rPr>
            </w:pPr>
            <w:r w:rsidRPr="00EF2F22">
              <w:rPr>
                <w:b/>
                <w:iCs/>
              </w:rPr>
              <w:t xml:space="preserve">Lecture: </w:t>
            </w:r>
            <w:r w:rsidRPr="00EF2F22">
              <w:rPr>
                <w:bCs/>
                <w:iCs/>
              </w:rPr>
              <w:t>Present key statistics and facts about safety incidents.</w:t>
            </w:r>
          </w:p>
          <w:p w14:paraId="5C197CDA" w14:textId="77777777" w:rsidR="00EF2F22" w:rsidRPr="00EF2F22" w:rsidRDefault="00EF2F22">
            <w:pPr>
              <w:pStyle w:val="ListParagraph"/>
              <w:numPr>
                <w:ilvl w:val="0"/>
                <w:numId w:val="19"/>
              </w:numPr>
              <w:tabs>
                <w:tab w:val="left" w:pos="1407"/>
                <w:tab w:val="left" w:pos="1699"/>
              </w:tabs>
              <w:ind w:left="1969"/>
              <w:rPr>
                <w:bCs/>
                <w:iCs/>
              </w:rPr>
            </w:pPr>
            <w:r w:rsidRPr="00EF2F22">
              <w:rPr>
                <w:b/>
                <w:iCs/>
              </w:rPr>
              <w:t xml:space="preserve">Demonstration: </w:t>
            </w:r>
            <w:r w:rsidRPr="00EF2F22">
              <w:rPr>
                <w:bCs/>
                <w:iCs/>
              </w:rPr>
              <w:t>Show the correct way to operate a piece of machinery.</w:t>
            </w:r>
          </w:p>
          <w:p w14:paraId="5BBFE456" w14:textId="77777777" w:rsidR="00EF2F22" w:rsidRPr="00EF2F22" w:rsidRDefault="00EF2F22">
            <w:pPr>
              <w:pStyle w:val="ListParagraph"/>
              <w:numPr>
                <w:ilvl w:val="0"/>
                <w:numId w:val="19"/>
              </w:numPr>
              <w:tabs>
                <w:tab w:val="left" w:pos="1407"/>
                <w:tab w:val="left" w:pos="1699"/>
              </w:tabs>
              <w:ind w:left="1969"/>
              <w:rPr>
                <w:bCs/>
                <w:iCs/>
              </w:rPr>
            </w:pPr>
            <w:r w:rsidRPr="00EF2F22">
              <w:rPr>
                <w:b/>
                <w:iCs/>
              </w:rPr>
              <w:t>Hands-On Activity</w:t>
            </w:r>
            <w:r w:rsidRPr="00EF2F22">
              <w:rPr>
                <w:bCs/>
                <w:iCs/>
              </w:rPr>
              <w:t>: Have participants practice operating the machinery under your supervision.</w:t>
            </w:r>
          </w:p>
          <w:p w14:paraId="7B81A227" w14:textId="77777777" w:rsidR="00EF2F22" w:rsidRPr="00EF2F22" w:rsidRDefault="00EF2F22">
            <w:pPr>
              <w:pStyle w:val="ListParagraph"/>
              <w:numPr>
                <w:ilvl w:val="0"/>
                <w:numId w:val="19"/>
              </w:numPr>
              <w:tabs>
                <w:tab w:val="left" w:pos="1407"/>
                <w:tab w:val="left" w:pos="1699"/>
              </w:tabs>
              <w:ind w:left="1969"/>
              <w:rPr>
                <w:bCs/>
                <w:iCs/>
              </w:rPr>
            </w:pPr>
            <w:r w:rsidRPr="00EF2F22">
              <w:rPr>
                <w:b/>
                <w:iCs/>
              </w:rPr>
              <w:t xml:space="preserve">Group Discussion: </w:t>
            </w:r>
            <w:r w:rsidRPr="00EF2F22">
              <w:rPr>
                <w:bCs/>
                <w:iCs/>
              </w:rPr>
              <w:t>Discuss common hazards and how to avoid them.</w:t>
            </w:r>
          </w:p>
          <w:p w14:paraId="0BDA4F26" w14:textId="77777777" w:rsidR="00EF2F22" w:rsidRDefault="00EF2F22" w:rsidP="00EF2F22">
            <w:pPr>
              <w:tabs>
                <w:tab w:val="left" w:pos="1407"/>
              </w:tabs>
              <w:rPr>
                <w:bCs/>
                <w:iCs/>
              </w:rPr>
            </w:pPr>
          </w:p>
          <w:p w14:paraId="1BE8FF27" w14:textId="58C93553" w:rsidR="00EF2F22" w:rsidRPr="00EF2F22" w:rsidRDefault="00EF2F22">
            <w:pPr>
              <w:pStyle w:val="ListParagraph"/>
              <w:numPr>
                <w:ilvl w:val="0"/>
                <w:numId w:val="12"/>
              </w:numPr>
              <w:tabs>
                <w:tab w:val="left" w:pos="1407"/>
              </w:tabs>
              <w:rPr>
                <w:b/>
                <w:iCs/>
              </w:rPr>
            </w:pPr>
            <w:r w:rsidRPr="00EF2F22">
              <w:rPr>
                <w:b/>
                <w:iCs/>
              </w:rPr>
              <w:t>Conclusion:</w:t>
            </w:r>
          </w:p>
          <w:p w14:paraId="609814F7" w14:textId="77777777" w:rsidR="00EF2F22" w:rsidRPr="00EF2F22" w:rsidRDefault="00EF2F22">
            <w:pPr>
              <w:pStyle w:val="ListParagraph"/>
              <w:numPr>
                <w:ilvl w:val="0"/>
                <w:numId w:val="20"/>
              </w:numPr>
              <w:tabs>
                <w:tab w:val="left" w:pos="1407"/>
              </w:tabs>
              <w:rPr>
                <w:b/>
                <w:iCs/>
              </w:rPr>
            </w:pPr>
            <w:r w:rsidRPr="00EF2F22">
              <w:rPr>
                <w:b/>
                <w:iCs/>
              </w:rPr>
              <w:t xml:space="preserve">Purpose: </w:t>
            </w:r>
            <w:r w:rsidRPr="00EF2F22">
              <w:rPr>
                <w:bCs/>
                <w:iCs/>
              </w:rPr>
              <w:t>Summarizes the session, reinforces key takeaways, and provides a clear ending.</w:t>
            </w:r>
          </w:p>
          <w:p w14:paraId="4AD82BCA" w14:textId="77777777" w:rsidR="00EF2F22" w:rsidRDefault="00EF2F22">
            <w:pPr>
              <w:pStyle w:val="ListParagraph"/>
              <w:numPr>
                <w:ilvl w:val="1"/>
                <w:numId w:val="21"/>
              </w:numPr>
              <w:tabs>
                <w:tab w:val="left" w:pos="1249"/>
              </w:tabs>
              <w:ind w:left="1069"/>
              <w:rPr>
                <w:b/>
                <w:iCs/>
              </w:rPr>
            </w:pPr>
            <w:r>
              <w:rPr>
                <w:b/>
                <w:iCs/>
              </w:rPr>
              <w:t>Components:</w:t>
            </w:r>
          </w:p>
          <w:p w14:paraId="54117101" w14:textId="77777777" w:rsidR="00EF2F22" w:rsidRPr="00EF2F22" w:rsidRDefault="00EF2F22">
            <w:pPr>
              <w:pStyle w:val="ListParagraph"/>
              <w:numPr>
                <w:ilvl w:val="2"/>
                <w:numId w:val="21"/>
              </w:numPr>
              <w:tabs>
                <w:tab w:val="left" w:pos="1407"/>
              </w:tabs>
              <w:ind w:left="1429"/>
              <w:rPr>
                <w:b/>
                <w:iCs/>
              </w:rPr>
            </w:pPr>
            <w:r>
              <w:rPr>
                <w:b/>
                <w:iCs/>
              </w:rPr>
              <w:t xml:space="preserve">Summary: </w:t>
            </w:r>
            <w:r>
              <w:rPr>
                <w:bCs/>
                <w:iCs/>
              </w:rPr>
              <w:t>Recap the main points covered in the session.</w:t>
            </w:r>
          </w:p>
          <w:p w14:paraId="4EA8A9CA" w14:textId="77777777" w:rsidR="00EF2F22" w:rsidRPr="00EF2F22" w:rsidRDefault="00EF2F22">
            <w:pPr>
              <w:pStyle w:val="ListParagraph"/>
              <w:numPr>
                <w:ilvl w:val="2"/>
                <w:numId w:val="21"/>
              </w:numPr>
              <w:tabs>
                <w:tab w:val="left" w:pos="1407"/>
              </w:tabs>
              <w:ind w:left="1429"/>
              <w:rPr>
                <w:b/>
                <w:iCs/>
              </w:rPr>
            </w:pPr>
            <w:r>
              <w:rPr>
                <w:b/>
                <w:iCs/>
              </w:rPr>
              <w:t xml:space="preserve">Q&amp;A: </w:t>
            </w:r>
            <w:r>
              <w:rPr>
                <w:bCs/>
                <w:iCs/>
              </w:rPr>
              <w:t>Allow time for participants to ask questions and clarify doubts.</w:t>
            </w:r>
          </w:p>
          <w:p w14:paraId="79E4E69C" w14:textId="77777777" w:rsidR="00EF2F22" w:rsidRPr="00EF2F22" w:rsidRDefault="00EF2F22">
            <w:pPr>
              <w:pStyle w:val="ListParagraph"/>
              <w:numPr>
                <w:ilvl w:val="2"/>
                <w:numId w:val="21"/>
              </w:numPr>
              <w:tabs>
                <w:tab w:val="left" w:pos="1407"/>
              </w:tabs>
              <w:ind w:left="1429"/>
              <w:rPr>
                <w:b/>
                <w:iCs/>
              </w:rPr>
            </w:pPr>
            <w:r>
              <w:rPr>
                <w:b/>
                <w:iCs/>
              </w:rPr>
              <w:t xml:space="preserve">Next Steps: </w:t>
            </w:r>
            <w:r>
              <w:rPr>
                <w:bCs/>
                <w:iCs/>
              </w:rPr>
              <w:t>Provide information on any follow-up activities, additional resources, or future training sessions.</w:t>
            </w:r>
          </w:p>
          <w:p w14:paraId="693EC420" w14:textId="77777777" w:rsidR="00EF2F22" w:rsidRDefault="00EF2F22">
            <w:pPr>
              <w:pStyle w:val="ListParagraph"/>
              <w:numPr>
                <w:ilvl w:val="0"/>
                <w:numId w:val="20"/>
              </w:numPr>
              <w:tabs>
                <w:tab w:val="left" w:pos="1407"/>
              </w:tabs>
              <w:rPr>
                <w:b/>
                <w:iCs/>
              </w:rPr>
            </w:pPr>
            <w:r>
              <w:rPr>
                <w:b/>
                <w:iCs/>
              </w:rPr>
              <w:t>Example:</w:t>
            </w:r>
          </w:p>
          <w:p w14:paraId="5FA52DD8" w14:textId="3CA47B51" w:rsidR="00EF2F22" w:rsidRDefault="00EF2F22">
            <w:pPr>
              <w:pStyle w:val="ListParagraph"/>
              <w:numPr>
                <w:ilvl w:val="1"/>
                <w:numId w:val="22"/>
              </w:numPr>
              <w:tabs>
                <w:tab w:val="left" w:pos="1407"/>
              </w:tabs>
              <w:ind w:left="1069"/>
              <w:rPr>
                <w:b/>
                <w:iCs/>
              </w:rPr>
            </w:pPr>
            <w:r>
              <w:rPr>
                <w:b/>
                <w:iCs/>
              </w:rPr>
              <w:t xml:space="preserve">Conclusion Example for Safety Training </w:t>
            </w:r>
            <w:r w:rsidR="007A18A2">
              <w:rPr>
                <w:b/>
                <w:iCs/>
              </w:rPr>
              <w:t>Session</w:t>
            </w:r>
            <w:r>
              <w:rPr>
                <w:b/>
                <w:iCs/>
              </w:rPr>
              <w:t>:</w:t>
            </w:r>
          </w:p>
          <w:p w14:paraId="258AB886" w14:textId="77777777" w:rsidR="00EF2F22" w:rsidRPr="00EF2F22" w:rsidRDefault="00EF2F22">
            <w:pPr>
              <w:pStyle w:val="ListParagraph"/>
              <w:numPr>
                <w:ilvl w:val="2"/>
                <w:numId w:val="22"/>
              </w:numPr>
              <w:tabs>
                <w:tab w:val="left" w:pos="1407"/>
              </w:tabs>
              <w:ind w:left="1429"/>
              <w:rPr>
                <w:b/>
                <w:iCs/>
              </w:rPr>
            </w:pPr>
            <w:r>
              <w:rPr>
                <w:b/>
                <w:iCs/>
              </w:rPr>
              <w:t>Summary:</w:t>
            </w:r>
            <w:r>
              <w:rPr>
                <w:bCs/>
                <w:iCs/>
              </w:rPr>
              <w:t xml:space="preserve"> “Today, we covered the importance of safety protocols, detailed operating procedures and common hazards. Remember to always follow these proper procedures to ensure a safe working environment.”</w:t>
            </w:r>
          </w:p>
          <w:p w14:paraId="290528F7" w14:textId="77777777" w:rsidR="00EF2F22" w:rsidRPr="00EF2F22" w:rsidRDefault="00EF2F22">
            <w:pPr>
              <w:pStyle w:val="ListParagraph"/>
              <w:numPr>
                <w:ilvl w:val="2"/>
                <w:numId w:val="22"/>
              </w:numPr>
              <w:tabs>
                <w:tab w:val="left" w:pos="1407"/>
              </w:tabs>
              <w:ind w:left="1429"/>
              <w:rPr>
                <w:b/>
                <w:iCs/>
              </w:rPr>
            </w:pPr>
            <w:r>
              <w:rPr>
                <w:b/>
                <w:iCs/>
              </w:rPr>
              <w:t>Q&amp;A:</w:t>
            </w:r>
            <w:r>
              <w:rPr>
                <w:bCs/>
                <w:iCs/>
              </w:rPr>
              <w:t xml:space="preserve"> “Do you have any questions about what we covered today?”</w:t>
            </w:r>
          </w:p>
          <w:p w14:paraId="65006BE7" w14:textId="77777777" w:rsidR="00EF2F22" w:rsidRPr="00EF2F22" w:rsidRDefault="00EF2F22">
            <w:pPr>
              <w:pStyle w:val="ListParagraph"/>
              <w:numPr>
                <w:ilvl w:val="2"/>
                <w:numId w:val="22"/>
              </w:numPr>
              <w:tabs>
                <w:tab w:val="left" w:pos="1407"/>
              </w:tabs>
              <w:ind w:left="1429"/>
              <w:rPr>
                <w:b/>
                <w:iCs/>
              </w:rPr>
            </w:pPr>
            <w:r>
              <w:rPr>
                <w:b/>
                <w:iCs/>
              </w:rPr>
              <w:t>Next Steps</w:t>
            </w:r>
            <w:r>
              <w:rPr>
                <w:bCs/>
                <w:iCs/>
              </w:rPr>
              <w:t>: “Next week, we will have a follow-up session to review what we’ve learned and discuss any challenges you’ve encountered.”</w:t>
            </w:r>
          </w:p>
          <w:p w14:paraId="4439C90A" w14:textId="77777777" w:rsidR="00EF2F22" w:rsidRPr="00EF2F22" w:rsidRDefault="00EF2F22">
            <w:pPr>
              <w:pStyle w:val="ListParagraph"/>
              <w:numPr>
                <w:ilvl w:val="2"/>
                <w:numId w:val="22"/>
              </w:numPr>
              <w:tabs>
                <w:tab w:val="left" w:pos="1407"/>
              </w:tabs>
              <w:ind w:left="1429"/>
              <w:rPr>
                <w:b/>
                <w:iCs/>
              </w:rPr>
            </w:pPr>
            <w:r>
              <w:rPr>
                <w:b/>
                <w:iCs/>
              </w:rPr>
              <w:t>Feedback:</w:t>
            </w:r>
            <w:r>
              <w:rPr>
                <w:bCs/>
                <w:iCs/>
              </w:rPr>
              <w:t xml:space="preserve"> “Please fill out the feedback form before you leave. Your input is valuable for improving our training sessions.”</w:t>
            </w:r>
          </w:p>
          <w:p w14:paraId="746C5A7F" w14:textId="77777777" w:rsidR="00EF2F22" w:rsidRPr="00EF2F22" w:rsidRDefault="00EF2F22">
            <w:pPr>
              <w:pStyle w:val="ListParagraph"/>
              <w:numPr>
                <w:ilvl w:val="0"/>
                <w:numId w:val="22"/>
              </w:numPr>
              <w:tabs>
                <w:tab w:val="left" w:pos="1407"/>
              </w:tabs>
              <w:rPr>
                <w:b/>
                <w:iCs/>
              </w:rPr>
            </w:pPr>
            <w:r w:rsidRPr="00EF2F22">
              <w:rPr>
                <w:b/>
                <w:iCs/>
              </w:rPr>
              <w:t>Activity:</w:t>
            </w:r>
          </w:p>
          <w:p w14:paraId="356B1A2A" w14:textId="209B18AC" w:rsidR="00EF2F22" w:rsidRPr="00EF2F22" w:rsidRDefault="00EF2F22">
            <w:pPr>
              <w:pStyle w:val="ListParagraph"/>
              <w:numPr>
                <w:ilvl w:val="1"/>
                <w:numId w:val="22"/>
              </w:numPr>
              <w:tabs>
                <w:tab w:val="left" w:pos="1407"/>
              </w:tabs>
              <w:ind w:left="1069"/>
              <w:rPr>
                <w:bCs/>
                <w:iCs/>
              </w:rPr>
            </w:pPr>
            <w:r w:rsidRPr="00EF2F22">
              <w:rPr>
                <w:b/>
                <w:iCs/>
              </w:rPr>
              <w:t>Group Work:</w:t>
            </w:r>
            <w:r w:rsidRPr="00EF2F22">
              <w:rPr>
                <w:bCs/>
                <w:iCs/>
              </w:rPr>
              <w:t xml:space="preserve"> Divide participants into small groups. Each group designs a 10-minute training session on a construction-related topic (safety protocol, equipment </w:t>
            </w:r>
            <w:r w:rsidR="007A18A2" w:rsidRPr="00EF2F22">
              <w:rPr>
                <w:bCs/>
                <w:iCs/>
              </w:rPr>
              <w:t>uses</w:t>
            </w:r>
            <w:r w:rsidRPr="00EF2F22">
              <w:rPr>
                <w:bCs/>
                <w:iCs/>
              </w:rPr>
              <w:t>, etc.). Ensure they include a clear introduction, structured body, and comprehensive conclusion.</w:t>
            </w:r>
          </w:p>
          <w:p w14:paraId="1C1237E8" w14:textId="77777777" w:rsidR="00EF2F22" w:rsidRDefault="00EF2F22">
            <w:pPr>
              <w:pStyle w:val="ListParagraph"/>
              <w:numPr>
                <w:ilvl w:val="1"/>
                <w:numId w:val="22"/>
              </w:numPr>
              <w:tabs>
                <w:tab w:val="left" w:pos="1407"/>
              </w:tabs>
              <w:ind w:left="1069"/>
              <w:rPr>
                <w:bCs/>
                <w:iCs/>
              </w:rPr>
            </w:pPr>
            <w:r w:rsidRPr="00EF2F22">
              <w:rPr>
                <w:b/>
                <w:iCs/>
              </w:rPr>
              <w:lastRenderedPageBreak/>
              <w:t>Presentation:</w:t>
            </w:r>
            <w:r w:rsidRPr="00EF2F22">
              <w:rPr>
                <w:bCs/>
                <w:iCs/>
              </w:rPr>
              <w:t xml:space="preserve"> Each group presents their designed training session to the class. Facilitates a discussion on the strengths of each design and provide constructive feedback.</w:t>
            </w:r>
          </w:p>
          <w:p w14:paraId="1BC24454" w14:textId="77777777" w:rsidR="00EF2F22" w:rsidRDefault="00EF2F22" w:rsidP="00EF2F22">
            <w:pPr>
              <w:tabs>
                <w:tab w:val="left" w:pos="1407"/>
              </w:tabs>
              <w:rPr>
                <w:bCs/>
                <w:iCs/>
              </w:rPr>
            </w:pPr>
          </w:p>
          <w:p w14:paraId="137FC066" w14:textId="3D5698B4" w:rsidR="00EF2F22" w:rsidRDefault="00EF2F22">
            <w:pPr>
              <w:pStyle w:val="ListParagraph"/>
              <w:numPr>
                <w:ilvl w:val="0"/>
                <w:numId w:val="11"/>
              </w:numPr>
              <w:tabs>
                <w:tab w:val="left" w:pos="1407"/>
              </w:tabs>
              <w:rPr>
                <w:b/>
                <w:iCs/>
              </w:rPr>
            </w:pPr>
            <w:r>
              <w:rPr>
                <w:b/>
                <w:iCs/>
              </w:rPr>
              <w:t>Importance of Pacing and Timing</w:t>
            </w:r>
          </w:p>
          <w:p w14:paraId="5F8DB9B1" w14:textId="6D3C4A7E" w:rsidR="00EF2F22" w:rsidRDefault="00EF2F22">
            <w:pPr>
              <w:pStyle w:val="ListParagraph"/>
              <w:numPr>
                <w:ilvl w:val="0"/>
                <w:numId w:val="23"/>
              </w:numPr>
              <w:tabs>
                <w:tab w:val="left" w:pos="526"/>
                <w:tab w:val="left" w:pos="1407"/>
              </w:tabs>
              <w:rPr>
                <w:b/>
                <w:iCs/>
              </w:rPr>
            </w:pPr>
            <w:r>
              <w:rPr>
                <w:b/>
                <w:iCs/>
              </w:rPr>
              <w:t>Pacing:</w:t>
            </w:r>
          </w:p>
          <w:p w14:paraId="29FAAF79" w14:textId="269EAC2C" w:rsidR="00EF2F22" w:rsidRPr="00EF2F22" w:rsidRDefault="00EF2F22">
            <w:pPr>
              <w:pStyle w:val="ListParagraph"/>
              <w:numPr>
                <w:ilvl w:val="0"/>
                <w:numId w:val="26"/>
              </w:numPr>
              <w:tabs>
                <w:tab w:val="left" w:pos="1407"/>
              </w:tabs>
              <w:rPr>
                <w:b/>
                <w:iCs/>
              </w:rPr>
            </w:pPr>
            <w:r w:rsidRPr="00EF2F22">
              <w:rPr>
                <w:b/>
                <w:iCs/>
              </w:rPr>
              <w:t xml:space="preserve">Definition: </w:t>
            </w:r>
            <w:r w:rsidRPr="00EF2F22">
              <w:rPr>
                <w:bCs/>
                <w:iCs/>
              </w:rPr>
              <w:t xml:space="preserve">Pacing refers to the speed at which content is delivered and </w:t>
            </w:r>
            <w:r w:rsidR="007A18A2" w:rsidRPr="00EF2F22">
              <w:rPr>
                <w:bCs/>
                <w:iCs/>
              </w:rPr>
              <w:t>activities</w:t>
            </w:r>
            <w:r w:rsidRPr="00EF2F22">
              <w:rPr>
                <w:bCs/>
                <w:iCs/>
              </w:rPr>
              <w:t xml:space="preserve"> are conducted.</w:t>
            </w:r>
          </w:p>
          <w:p w14:paraId="621085CD" w14:textId="66BF9FDD" w:rsidR="00EF2F22" w:rsidRPr="00EF2F22" w:rsidRDefault="00EF2F22">
            <w:pPr>
              <w:pStyle w:val="ListParagraph"/>
              <w:numPr>
                <w:ilvl w:val="0"/>
                <w:numId w:val="26"/>
              </w:numPr>
              <w:tabs>
                <w:tab w:val="left" w:pos="1407"/>
              </w:tabs>
              <w:rPr>
                <w:b/>
                <w:iCs/>
              </w:rPr>
            </w:pPr>
            <w:r w:rsidRPr="00EF2F22">
              <w:rPr>
                <w:b/>
                <w:iCs/>
              </w:rPr>
              <w:t xml:space="preserve">Importance: </w:t>
            </w:r>
            <w:r w:rsidRPr="00EF2F22">
              <w:rPr>
                <w:bCs/>
                <w:iCs/>
              </w:rPr>
              <w:t>Proper pacing helps maintain engagement and ensures that learners can absorb and understand the information being presented.</w:t>
            </w:r>
          </w:p>
          <w:p w14:paraId="61265A88" w14:textId="176BEFCC" w:rsidR="00E925E5" w:rsidRDefault="00EF2F22">
            <w:pPr>
              <w:pStyle w:val="ListParagraph"/>
              <w:numPr>
                <w:ilvl w:val="0"/>
                <w:numId w:val="26"/>
              </w:numPr>
              <w:tabs>
                <w:tab w:val="left" w:pos="1407"/>
              </w:tabs>
              <w:rPr>
                <w:b/>
                <w:iCs/>
              </w:rPr>
            </w:pPr>
            <w:r w:rsidRPr="00EF2F22">
              <w:rPr>
                <w:b/>
                <w:iCs/>
              </w:rPr>
              <w:t>Tips:</w:t>
            </w:r>
          </w:p>
          <w:p w14:paraId="1784BD18" w14:textId="651DF477" w:rsidR="00EF2F22" w:rsidRPr="00E925E5" w:rsidRDefault="00EF2F22">
            <w:pPr>
              <w:pStyle w:val="ListParagraph"/>
              <w:numPr>
                <w:ilvl w:val="0"/>
                <w:numId w:val="26"/>
              </w:numPr>
              <w:tabs>
                <w:tab w:val="left" w:pos="1407"/>
              </w:tabs>
              <w:ind w:left="1066"/>
              <w:rPr>
                <w:b/>
                <w:iCs/>
              </w:rPr>
            </w:pPr>
            <w:r w:rsidRPr="00E925E5">
              <w:rPr>
                <w:b/>
                <w:iCs/>
              </w:rPr>
              <w:t xml:space="preserve">Balance: </w:t>
            </w:r>
            <w:r w:rsidRPr="00E925E5">
              <w:rPr>
                <w:bCs/>
                <w:iCs/>
              </w:rPr>
              <w:t xml:space="preserve">Mix faster-paced sections with slower, more reflective activities. </w:t>
            </w:r>
          </w:p>
          <w:p w14:paraId="53391913" w14:textId="2EB0A882" w:rsidR="00EF2F22" w:rsidRPr="00EF2F22" w:rsidRDefault="00EF2F22">
            <w:pPr>
              <w:pStyle w:val="ListParagraph"/>
              <w:numPr>
                <w:ilvl w:val="0"/>
                <w:numId w:val="26"/>
              </w:numPr>
              <w:tabs>
                <w:tab w:val="left" w:pos="1407"/>
              </w:tabs>
              <w:ind w:left="1069"/>
              <w:rPr>
                <w:bCs/>
                <w:iCs/>
              </w:rPr>
            </w:pPr>
            <w:r w:rsidRPr="00EF2F22">
              <w:rPr>
                <w:b/>
                <w:iCs/>
              </w:rPr>
              <w:t xml:space="preserve">Check for Understanding: </w:t>
            </w:r>
            <w:r w:rsidR="007A18A2" w:rsidRPr="00EF2F22">
              <w:rPr>
                <w:bCs/>
                <w:iCs/>
              </w:rPr>
              <w:t>Pause</w:t>
            </w:r>
            <w:r w:rsidRPr="00EF2F22">
              <w:rPr>
                <w:bCs/>
                <w:iCs/>
              </w:rPr>
              <w:t xml:space="preserve"> periodically to ask questions or conduct quick assessments to ensure </w:t>
            </w:r>
            <w:r w:rsidR="007A18A2" w:rsidRPr="00EF2F22">
              <w:rPr>
                <w:bCs/>
                <w:iCs/>
              </w:rPr>
              <w:t>participants</w:t>
            </w:r>
            <w:r w:rsidRPr="00EF2F22">
              <w:rPr>
                <w:bCs/>
                <w:iCs/>
              </w:rPr>
              <w:t xml:space="preserve"> are following along.</w:t>
            </w:r>
          </w:p>
          <w:p w14:paraId="6FC172B9" w14:textId="55CF3C7B" w:rsidR="00EF2F22" w:rsidRDefault="00EF2F22">
            <w:pPr>
              <w:pStyle w:val="ListParagraph"/>
              <w:numPr>
                <w:ilvl w:val="0"/>
                <w:numId w:val="26"/>
              </w:numPr>
              <w:tabs>
                <w:tab w:val="left" w:pos="1407"/>
              </w:tabs>
              <w:ind w:left="1069"/>
              <w:rPr>
                <w:bCs/>
                <w:iCs/>
              </w:rPr>
            </w:pPr>
            <w:r w:rsidRPr="00EF2F22">
              <w:rPr>
                <w:b/>
                <w:iCs/>
              </w:rPr>
              <w:t>Adjust as Needed:</w:t>
            </w:r>
            <w:r w:rsidRPr="00EF2F22">
              <w:rPr>
                <w:bCs/>
                <w:iCs/>
              </w:rPr>
              <w:t xml:space="preserve"> Be flexible and adjust the pace based on participant feedback and engagement levels.</w:t>
            </w:r>
          </w:p>
          <w:p w14:paraId="6D0C672A" w14:textId="77777777" w:rsidR="00EF2F22" w:rsidRPr="00EF2F22" w:rsidRDefault="00EF2F22" w:rsidP="00EF2F22">
            <w:pPr>
              <w:pStyle w:val="ListParagraph"/>
              <w:tabs>
                <w:tab w:val="left" w:pos="1407"/>
              </w:tabs>
              <w:ind w:left="1069"/>
              <w:rPr>
                <w:bCs/>
                <w:iCs/>
              </w:rPr>
            </w:pPr>
          </w:p>
          <w:p w14:paraId="3E0200E9" w14:textId="6D181FA8" w:rsidR="00EF2F22" w:rsidRDefault="00EF2F22" w:rsidP="00EF2F22">
            <w:pPr>
              <w:tabs>
                <w:tab w:val="left" w:pos="1407"/>
              </w:tabs>
              <w:rPr>
                <w:b/>
                <w:iCs/>
              </w:rPr>
            </w:pPr>
            <w:r>
              <w:rPr>
                <w:b/>
                <w:iCs/>
              </w:rPr>
              <w:t>2. Timing:</w:t>
            </w:r>
          </w:p>
          <w:p w14:paraId="36D5093E" w14:textId="3CD18554" w:rsidR="00EF2F22" w:rsidRPr="00EF2F22" w:rsidRDefault="00EF2F22">
            <w:pPr>
              <w:pStyle w:val="ListParagraph"/>
              <w:numPr>
                <w:ilvl w:val="0"/>
                <w:numId w:val="24"/>
              </w:numPr>
              <w:tabs>
                <w:tab w:val="left" w:pos="1407"/>
              </w:tabs>
              <w:rPr>
                <w:bCs/>
                <w:iCs/>
              </w:rPr>
            </w:pPr>
            <w:r w:rsidRPr="00EF2F22">
              <w:rPr>
                <w:b/>
                <w:iCs/>
              </w:rPr>
              <w:t xml:space="preserve">Definition: </w:t>
            </w:r>
            <w:r w:rsidRPr="00EF2F22">
              <w:rPr>
                <w:bCs/>
                <w:iCs/>
              </w:rPr>
              <w:t>Timing involves the allocation of specific time slots for each part of the training session.</w:t>
            </w:r>
          </w:p>
          <w:p w14:paraId="65262C2B" w14:textId="11865FDA" w:rsidR="00EF2F22" w:rsidRPr="00EF2F22" w:rsidRDefault="00EF2F22">
            <w:pPr>
              <w:pStyle w:val="ListParagraph"/>
              <w:numPr>
                <w:ilvl w:val="0"/>
                <w:numId w:val="24"/>
              </w:numPr>
              <w:tabs>
                <w:tab w:val="left" w:pos="1407"/>
              </w:tabs>
              <w:rPr>
                <w:bCs/>
                <w:iCs/>
              </w:rPr>
            </w:pPr>
            <w:r w:rsidRPr="00EF2F22">
              <w:rPr>
                <w:b/>
                <w:iCs/>
              </w:rPr>
              <w:t>Importance:</w:t>
            </w:r>
            <w:r w:rsidRPr="00EF2F22">
              <w:rPr>
                <w:bCs/>
                <w:iCs/>
              </w:rPr>
              <w:t xml:space="preserve"> Effective timing ensures that all necessary content is covered without rushing or dragging, and that there is enough time for interaction and questions.</w:t>
            </w:r>
          </w:p>
          <w:p w14:paraId="122A47C4" w14:textId="3E890D56" w:rsidR="00EF2F22" w:rsidRPr="00EF2F22" w:rsidRDefault="00EF2F22">
            <w:pPr>
              <w:pStyle w:val="ListParagraph"/>
              <w:numPr>
                <w:ilvl w:val="0"/>
                <w:numId w:val="24"/>
              </w:numPr>
              <w:tabs>
                <w:tab w:val="left" w:pos="1407"/>
              </w:tabs>
              <w:rPr>
                <w:bCs/>
                <w:iCs/>
              </w:rPr>
            </w:pPr>
            <w:r w:rsidRPr="00EF2F22">
              <w:rPr>
                <w:b/>
                <w:iCs/>
              </w:rPr>
              <w:t>Tips:</w:t>
            </w:r>
          </w:p>
          <w:p w14:paraId="422A241A" w14:textId="59322C2F" w:rsidR="00EF2F22" w:rsidRPr="00EF2F22" w:rsidRDefault="00EF2F22">
            <w:pPr>
              <w:pStyle w:val="ListParagraph"/>
              <w:numPr>
                <w:ilvl w:val="1"/>
                <w:numId w:val="25"/>
              </w:numPr>
              <w:tabs>
                <w:tab w:val="left" w:pos="1407"/>
              </w:tabs>
              <w:ind w:left="1069"/>
              <w:rPr>
                <w:bCs/>
                <w:iCs/>
              </w:rPr>
            </w:pPr>
            <w:r w:rsidRPr="00EF2F22">
              <w:rPr>
                <w:b/>
                <w:iCs/>
              </w:rPr>
              <w:t>Plan Ahead:</w:t>
            </w:r>
            <w:r w:rsidRPr="00EF2F22">
              <w:rPr>
                <w:bCs/>
                <w:iCs/>
              </w:rPr>
              <w:t xml:space="preserve"> Allocate specific time slots for each section of the session (introduction, body, and conclusion.)</w:t>
            </w:r>
          </w:p>
          <w:p w14:paraId="4D13B7D1" w14:textId="1F907E10" w:rsidR="00EF2F22" w:rsidRPr="00EF2F22" w:rsidRDefault="00EF2F22">
            <w:pPr>
              <w:pStyle w:val="ListParagraph"/>
              <w:numPr>
                <w:ilvl w:val="1"/>
                <w:numId w:val="25"/>
              </w:numPr>
              <w:tabs>
                <w:tab w:val="left" w:pos="1407"/>
              </w:tabs>
              <w:ind w:left="1069"/>
              <w:rPr>
                <w:bCs/>
                <w:iCs/>
              </w:rPr>
            </w:pPr>
            <w:r w:rsidRPr="00EF2F22">
              <w:rPr>
                <w:b/>
                <w:iCs/>
              </w:rPr>
              <w:t xml:space="preserve">Be Realistic: </w:t>
            </w:r>
            <w:r w:rsidRPr="00EF2F22">
              <w:rPr>
                <w:bCs/>
                <w:iCs/>
              </w:rPr>
              <w:t>Ensure the time allocated matches the complexity and importance of the content.</w:t>
            </w:r>
          </w:p>
          <w:p w14:paraId="27AE49EF" w14:textId="312C3E59" w:rsidR="00EF2F22" w:rsidRPr="00EF2F22" w:rsidRDefault="00EF2F22">
            <w:pPr>
              <w:pStyle w:val="ListParagraph"/>
              <w:numPr>
                <w:ilvl w:val="1"/>
                <w:numId w:val="25"/>
              </w:numPr>
              <w:tabs>
                <w:tab w:val="left" w:pos="1407"/>
              </w:tabs>
              <w:ind w:left="1069"/>
              <w:rPr>
                <w:bCs/>
                <w:iCs/>
              </w:rPr>
            </w:pPr>
            <w:r w:rsidRPr="00EF2F22">
              <w:rPr>
                <w:b/>
                <w:iCs/>
              </w:rPr>
              <w:t xml:space="preserve">Monitor and Adapt: </w:t>
            </w:r>
            <w:r w:rsidRPr="00EF2F22">
              <w:rPr>
                <w:bCs/>
                <w:iCs/>
              </w:rPr>
              <w:t>Keep track of the time during the session and be prepared to adjust if necessary.</w:t>
            </w:r>
          </w:p>
          <w:p w14:paraId="5D36D34B" w14:textId="584C7C54" w:rsidR="00EF2F22" w:rsidRPr="00EF2F22" w:rsidRDefault="00EF2F22">
            <w:pPr>
              <w:pStyle w:val="ListParagraph"/>
              <w:numPr>
                <w:ilvl w:val="0"/>
                <w:numId w:val="24"/>
              </w:numPr>
              <w:tabs>
                <w:tab w:val="left" w:pos="1407"/>
              </w:tabs>
              <w:rPr>
                <w:b/>
                <w:iCs/>
              </w:rPr>
            </w:pPr>
            <w:r w:rsidRPr="00EF2F22">
              <w:rPr>
                <w:b/>
                <w:iCs/>
              </w:rPr>
              <w:t>Activity:</w:t>
            </w:r>
          </w:p>
          <w:p w14:paraId="67E5F3E8" w14:textId="5C8BE1D7" w:rsidR="00EF2F22" w:rsidRPr="00EF2F22" w:rsidRDefault="00EF2F22">
            <w:pPr>
              <w:pStyle w:val="ListParagraph"/>
              <w:numPr>
                <w:ilvl w:val="0"/>
                <w:numId w:val="24"/>
              </w:numPr>
              <w:tabs>
                <w:tab w:val="left" w:pos="1407"/>
              </w:tabs>
              <w:ind w:left="1069"/>
              <w:rPr>
                <w:bCs/>
                <w:iCs/>
              </w:rPr>
            </w:pPr>
            <w:r w:rsidRPr="00EF2F22">
              <w:rPr>
                <w:b/>
                <w:iCs/>
              </w:rPr>
              <w:t xml:space="preserve">Group Exercise: </w:t>
            </w:r>
            <w:r w:rsidRPr="00EF2F22">
              <w:rPr>
                <w:bCs/>
                <w:iCs/>
              </w:rPr>
              <w:t>In their groups, participants will review their designed training session and allocate specific times for each section. They will then present their timing plan and receive feedback on its feasibility and balance.</w:t>
            </w:r>
          </w:p>
          <w:p w14:paraId="2A2E3B7F" w14:textId="77777777" w:rsidR="00EF2F22" w:rsidRDefault="00EF2F22" w:rsidP="00EF2F22">
            <w:pPr>
              <w:tabs>
                <w:tab w:val="left" w:pos="1407"/>
              </w:tabs>
              <w:rPr>
                <w:bCs/>
                <w:iCs/>
              </w:rPr>
            </w:pPr>
          </w:p>
          <w:p w14:paraId="77BE286B" w14:textId="77777777" w:rsidR="00EF2F22" w:rsidRDefault="00EF2F22">
            <w:pPr>
              <w:pStyle w:val="ListParagraph"/>
              <w:numPr>
                <w:ilvl w:val="0"/>
                <w:numId w:val="11"/>
              </w:numPr>
              <w:tabs>
                <w:tab w:val="left" w:pos="1407"/>
              </w:tabs>
              <w:rPr>
                <w:b/>
                <w:iCs/>
              </w:rPr>
            </w:pPr>
            <w:r>
              <w:rPr>
                <w:b/>
                <w:iCs/>
              </w:rPr>
              <w:t>Incorporating Different Learning Styles</w:t>
            </w:r>
          </w:p>
          <w:p w14:paraId="6EFA420F" w14:textId="5EF168F1" w:rsidR="00EF2F22" w:rsidRPr="00EF2F22" w:rsidRDefault="00EF2F22">
            <w:pPr>
              <w:pStyle w:val="ListParagraph"/>
              <w:numPr>
                <w:ilvl w:val="0"/>
                <w:numId w:val="29"/>
              </w:numPr>
              <w:tabs>
                <w:tab w:val="left" w:pos="1407"/>
              </w:tabs>
              <w:rPr>
                <w:b/>
                <w:iCs/>
              </w:rPr>
            </w:pPr>
            <w:r w:rsidRPr="00EF2F22">
              <w:rPr>
                <w:b/>
                <w:iCs/>
              </w:rPr>
              <w:t>Visual Learners</w:t>
            </w:r>
          </w:p>
          <w:p w14:paraId="6AFB270E" w14:textId="77777777" w:rsidR="00EF2F22" w:rsidRPr="00EF2F22" w:rsidRDefault="00EF2F22">
            <w:pPr>
              <w:pStyle w:val="ListParagraph"/>
              <w:numPr>
                <w:ilvl w:val="0"/>
                <w:numId w:val="27"/>
              </w:numPr>
              <w:tabs>
                <w:tab w:val="left" w:pos="1407"/>
              </w:tabs>
              <w:rPr>
                <w:b/>
                <w:iCs/>
              </w:rPr>
            </w:pPr>
            <w:r>
              <w:rPr>
                <w:b/>
                <w:iCs/>
              </w:rPr>
              <w:t xml:space="preserve">Characteristics: </w:t>
            </w:r>
            <w:r>
              <w:rPr>
                <w:bCs/>
                <w:iCs/>
              </w:rPr>
              <w:t>Prefer using images, diagrams, and spatial understanding</w:t>
            </w:r>
          </w:p>
          <w:p w14:paraId="57103B65" w14:textId="77777777" w:rsidR="00EF2F22" w:rsidRPr="00EF2F22" w:rsidRDefault="00EF2F22">
            <w:pPr>
              <w:pStyle w:val="ListParagraph"/>
              <w:numPr>
                <w:ilvl w:val="0"/>
                <w:numId w:val="27"/>
              </w:numPr>
              <w:tabs>
                <w:tab w:val="left" w:pos="1407"/>
              </w:tabs>
              <w:rPr>
                <w:b/>
                <w:iCs/>
              </w:rPr>
            </w:pPr>
            <w:r>
              <w:rPr>
                <w:b/>
                <w:iCs/>
              </w:rPr>
              <w:t xml:space="preserve">Techniques: </w:t>
            </w:r>
            <w:r>
              <w:rPr>
                <w:bCs/>
                <w:iCs/>
              </w:rPr>
              <w:t>Use slides, charts, infographics, videos, and handouts with visual elements.</w:t>
            </w:r>
          </w:p>
          <w:p w14:paraId="0D26665B" w14:textId="77777777" w:rsidR="00EF2F22" w:rsidRPr="00EF2F22" w:rsidRDefault="00EF2F22">
            <w:pPr>
              <w:pStyle w:val="ListParagraph"/>
              <w:numPr>
                <w:ilvl w:val="0"/>
                <w:numId w:val="29"/>
              </w:numPr>
              <w:tabs>
                <w:tab w:val="left" w:pos="1407"/>
              </w:tabs>
              <w:rPr>
                <w:b/>
                <w:iCs/>
              </w:rPr>
            </w:pPr>
            <w:r w:rsidRPr="00EF2F22">
              <w:rPr>
                <w:b/>
                <w:iCs/>
              </w:rPr>
              <w:t>Auditory Learners:</w:t>
            </w:r>
          </w:p>
          <w:p w14:paraId="78262CB9" w14:textId="77777777" w:rsidR="00EF2F22" w:rsidRPr="00EF2F22" w:rsidRDefault="00EF2F22">
            <w:pPr>
              <w:pStyle w:val="ListParagraph"/>
              <w:numPr>
                <w:ilvl w:val="0"/>
                <w:numId w:val="28"/>
              </w:numPr>
              <w:tabs>
                <w:tab w:val="left" w:pos="1407"/>
              </w:tabs>
              <w:rPr>
                <w:b/>
                <w:iCs/>
              </w:rPr>
            </w:pPr>
            <w:r>
              <w:rPr>
                <w:b/>
                <w:iCs/>
              </w:rPr>
              <w:lastRenderedPageBreak/>
              <w:t xml:space="preserve">Characteristics: </w:t>
            </w:r>
            <w:r>
              <w:rPr>
                <w:bCs/>
                <w:iCs/>
              </w:rPr>
              <w:t>Learn best through listening and speaking.</w:t>
            </w:r>
          </w:p>
          <w:p w14:paraId="7719C388" w14:textId="24A358AB" w:rsidR="00EF2F22" w:rsidRPr="00EF2F22" w:rsidRDefault="00EF2F22">
            <w:pPr>
              <w:pStyle w:val="ListParagraph"/>
              <w:numPr>
                <w:ilvl w:val="0"/>
                <w:numId w:val="28"/>
              </w:numPr>
              <w:tabs>
                <w:tab w:val="left" w:pos="1407"/>
              </w:tabs>
              <w:rPr>
                <w:b/>
                <w:iCs/>
              </w:rPr>
            </w:pPr>
            <w:r>
              <w:rPr>
                <w:b/>
                <w:iCs/>
              </w:rPr>
              <w:t xml:space="preserve">Techniques: </w:t>
            </w:r>
            <w:r>
              <w:rPr>
                <w:bCs/>
                <w:iCs/>
              </w:rPr>
              <w:t>Incorporate lectures discussions, audio</w:t>
            </w:r>
            <w:r w:rsidR="004A435A">
              <w:rPr>
                <w:bCs/>
                <w:iCs/>
              </w:rPr>
              <w:t>,</w:t>
            </w:r>
            <w:r>
              <w:rPr>
                <w:bCs/>
                <w:iCs/>
              </w:rPr>
              <w:t xml:space="preserve"> recordings, and Q&amp;A sessions.</w:t>
            </w:r>
          </w:p>
          <w:p w14:paraId="60253679" w14:textId="77777777" w:rsidR="00EF2F22" w:rsidRDefault="00EF2F22" w:rsidP="00EF2F22">
            <w:pPr>
              <w:tabs>
                <w:tab w:val="left" w:pos="1407"/>
              </w:tabs>
              <w:rPr>
                <w:b/>
                <w:iCs/>
              </w:rPr>
            </w:pPr>
          </w:p>
          <w:p w14:paraId="46C822D6" w14:textId="6FF99CC5" w:rsidR="00EF2F22" w:rsidRPr="00EF2F22" w:rsidRDefault="00EF2F22">
            <w:pPr>
              <w:pStyle w:val="ListParagraph"/>
              <w:numPr>
                <w:ilvl w:val="0"/>
                <w:numId w:val="29"/>
              </w:numPr>
              <w:tabs>
                <w:tab w:val="left" w:pos="1407"/>
              </w:tabs>
              <w:rPr>
                <w:b/>
                <w:iCs/>
              </w:rPr>
            </w:pPr>
            <w:r w:rsidRPr="00EF2F22">
              <w:rPr>
                <w:b/>
                <w:iCs/>
              </w:rPr>
              <w:t>Kinesthetic Learners:</w:t>
            </w:r>
          </w:p>
          <w:p w14:paraId="7DFEA7E8" w14:textId="701571A8" w:rsidR="00EF2F22" w:rsidRPr="00EF2F22" w:rsidRDefault="00EF2F22">
            <w:pPr>
              <w:pStyle w:val="ListParagraph"/>
              <w:numPr>
                <w:ilvl w:val="0"/>
                <w:numId w:val="30"/>
              </w:numPr>
              <w:tabs>
                <w:tab w:val="left" w:pos="1407"/>
              </w:tabs>
              <w:rPr>
                <w:b/>
                <w:iCs/>
              </w:rPr>
            </w:pPr>
            <w:r w:rsidRPr="00EF2F22">
              <w:rPr>
                <w:b/>
                <w:iCs/>
              </w:rPr>
              <w:t xml:space="preserve">Characteristics: </w:t>
            </w:r>
            <w:r w:rsidRPr="00EF2F22">
              <w:rPr>
                <w:bCs/>
                <w:iCs/>
              </w:rPr>
              <w:t>Learn through hands-on experiences and physical activities.</w:t>
            </w:r>
          </w:p>
          <w:p w14:paraId="676F2C82" w14:textId="7B19EAEF" w:rsidR="00EF2F22" w:rsidRDefault="00EF2F22">
            <w:pPr>
              <w:pStyle w:val="ListParagraph"/>
              <w:numPr>
                <w:ilvl w:val="0"/>
                <w:numId w:val="30"/>
              </w:numPr>
              <w:tabs>
                <w:tab w:val="left" w:pos="1407"/>
              </w:tabs>
              <w:rPr>
                <w:bCs/>
                <w:iCs/>
              </w:rPr>
            </w:pPr>
            <w:r>
              <w:rPr>
                <w:b/>
                <w:iCs/>
              </w:rPr>
              <w:t xml:space="preserve">Techniques: </w:t>
            </w:r>
            <w:r>
              <w:rPr>
                <w:bCs/>
                <w:iCs/>
              </w:rPr>
              <w:t xml:space="preserve">Use </w:t>
            </w:r>
            <w:r w:rsidR="007A18A2">
              <w:rPr>
                <w:bCs/>
                <w:iCs/>
              </w:rPr>
              <w:t>simulations</w:t>
            </w:r>
            <w:r>
              <w:rPr>
                <w:bCs/>
                <w:iCs/>
              </w:rPr>
              <w:t xml:space="preserve">, role-playing, hands-on, </w:t>
            </w:r>
            <w:r w:rsidR="007A18A2">
              <w:rPr>
                <w:bCs/>
                <w:iCs/>
              </w:rPr>
              <w:t>activities</w:t>
            </w:r>
            <w:r>
              <w:rPr>
                <w:bCs/>
                <w:iCs/>
              </w:rPr>
              <w:t>, and physical demonstrations.</w:t>
            </w:r>
          </w:p>
          <w:p w14:paraId="5DFB9EFF" w14:textId="77777777" w:rsidR="00EF2F22" w:rsidRDefault="00EF2F22">
            <w:pPr>
              <w:pStyle w:val="ListParagraph"/>
              <w:numPr>
                <w:ilvl w:val="0"/>
                <w:numId w:val="30"/>
              </w:numPr>
              <w:tabs>
                <w:tab w:val="left" w:pos="1407"/>
              </w:tabs>
              <w:rPr>
                <w:bCs/>
                <w:iCs/>
              </w:rPr>
            </w:pPr>
            <w:r>
              <w:rPr>
                <w:b/>
                <w:iCs/>
              </w:rPr>
              <w:t>Activity:</w:t>
            </w:r>
            <w:r>
              <w:rPr>
                <w:bCs/>
                <w:iCs/>
              </w:rPr>
              <w:t xml:space="preserve"> </w:t>
            </w:r>
          </w:p>
          <w:p w14:paraId="6D3429CB" w14:textId="298D4F0C" w:rsidR="00EF2F22" w:rsidRDefault="00EF2F22">
            <w:pPr>
              <w:pStyle w:val="ListParagraph"/>
              <w:numPr>
                <w:ilvl w:val="1"/>
                <w:numId w:val="30"/>
              </w:numPr>
              <w:tabs>
                <w:tab w:val="left" w:pos="1407"/>
              </w:tabs>
              <w:ind w:left="1069"/>
              <w:rPr>
                <w:bCs/>
                <w:iCs/>
              </w:rPr>
            </w:pPr>
            <w:r>
              <w:rPr>
                <w:b/>
                <w:iCs/>
              </w:rPr>
              <w:t xml:space="preserve">Scenario-Based Exercise: </w:t>
            </w:r>
            <w:r>
              <w:rPr>
                <w:bCs/>
                <w:iCs/>
              </w:rPr>
              <w:t>Provide participants with a scenario where the need to train a group on a specific construction-related topic (e.g., using a new tool). Each group designs an activity that caters to visual, auditory, and kinesthetic learners. They present their approach and discuss how it addresses different learning styles.</w:t>
            </w:r>
          </w:p>
          <w:p w14:paraId="6761BDA6" w14:textId="77777777" w:rsidR="00EF2F22" w:rsidRDefault="00EF2F22" w:rsidP="00EF2F22">
            <w:pPr>
              <w:pStyle w:val="ListParagraph"/>
              <w:tabs>
                <w:tab w:val="left" w:pos="1407"/>
              </w:tabs>
              <w:ind w:left="360"/>
              <w:rPr>
                <w:bCs/>
                <w:iCs/>
              </w:rPr>
            </w:pPr>
          </w:p>
          <w:p w14:paraId="7620C337" w14:textId="1867C3D9" w:rsidR="00EF2F22" w:rsidRDefault="00EF2F22" w:rsidP="00EF2F22">
            <w:pPr>
              <w:tabs>
                <w:tab w:val="left" w:pos="1407"/>
              </w:tabs>
              <w:rPr>
                <w:bCs/>
                <w:iCs/>
              </w:rPr>
            </w:pPr>
            <w:r w:rsidRPr="00EF2F22">
              <w:rPr>
                <w:b/>
                <w:iCs/>
              </w:rPr>
              <w:t>Summary:</w:t>
            </w:r>
            <w:r>
              <w:rPr>
                <w:b/>
                <w:iCs/>
              </w:rPr>
              <w:t xml:space="preserve"> </w:t>
            </w:r>
            <w:r>
              <w:rPr>
                <w:bCs/>
                <w:iCs/>
              </w:rPr>
              <w:t xml:space="preserve">By deeply exploring the structure, pacing, timing, and incorporation of different learning styles, participants, will gain a strong foundation in </w:t>
            </w:r>
            <w:r w:rsidR="007A18A2">
              <w:rPr>
                <w:bCs/>
                <w:iCs/>
              </w:rPr>
              <w:t>designing</w:t>
            </w:r>
            <w:r>
              <w:rPr>
                <w:bCs/>
                <w:iCs/>
              </w:rPr>
              <w:t xml:space="preserve"> effective training sessions. This session emphasizes practical application, ensuring that participants can immediately implement these techniques in their training practices.</w:t>
            </w:r>
          </w:p>
          <w:p w14:paraId="0B6674F4" w14:textId="1F9C5385" w:rsidR="00EF2F22" w:rsidRPr="00EF2F22" w:rsidRDefault="00EF2F22" w:rsidP="00EF2F22">
            <w:pPr>
              <w:tabs>
                <w:tab w:val="left" w:pos="1407"/>
              </w:tabs>
              <w:rPr>
                <w:bCs/>
                <w:iCs/>
              </w:rPr>
            </w:pPr>
          </w:p>
        </w:tc>
      </w:tr>
      <w:tr w:rsidR="00424F97" w:rsidRPr="00B82134" w14:paraId="2A32E33A" w14:textId="77777777" w:rsidTr="00212672">
        <w:tc>
          <w:tcPr>
            <w:tcW w:w="1885" w:type="dxa"/>
            <w:shd w:val="clear" w:color="auto" w:fill="006E91"/>
          </w:tcPr>
          <w:p w14:paraId="7DC90197" w14:textId="600141B4" w:rsidR="00424F97" w:rsidRPr="00B82134" w:rsidRDefault="00424F97" w:rsidP="00424F97">
            <w:pPr>
              <w:tabs>
                <w:tab w:val="left" w:pos="7957"/>
              </w:tabs>
              <w:rPr>
                <w:b/>
              </w:rPr>
            </w:pPr>
            <w:r>
              <w:rPr>
                <w:b/>
                <w:color w:val="FFFFFF" w:themeColor="background1"/>
              </w:rPr>
              <w:lastRenderedPageBreak/>
              <w:t>Topic</w:t>
            </w:r>
          </w:p>
        </w:tc>
        <w:tc>
          <w:tcPr>
            <w:tcW w:w="12510" w:type="dxa"/>
            <w:gridSpan w:val="2"/>
            <w:shd w:val="clear" w:color="auto" w:fill="006E91"/>
          </w:tcPr>
          <w:p w14:paraId="234F09AC" w14:textId="46856737" w:rsidR="00424F97" w:rsidRPr="00B82134" w:rsidRDefault="00EF2F22" w:rsidP="00424F97">
            <w:pPr>
              <w:tabs>
                <w:tab w:val="left" w:pos="7957"/>
              </w:tabs>
              <w:rPr>
                <w:b/>
                <w:iCs/>
              </w:rPr>
            </w:pPr>
            <w:r>
              <w:rPr>
                <w:b/>
                <w:color w:val="FFFFFF" w:themeColor="background1"/>
              </w:rPr>
              <w:t xml:space="preserve">Effective Communication </w:t>
            </w:r>
            <w:r w:rsidR="007A18A2">
              <w:rPr>
                <w:b/>
                <w:color w:val="FFFFFF" w:themeColor="background1"/>
              </w:rPr>
              <w:t>Skills</w:t>
            </w:r>
            <w:r w:rsidR="008715CB">
              <w:rPr>
                <w:b/>
                <w:color w:val="FFFFFF" w:themeColor="background1"/>
              </w:rPr>
              <w:t xml:space="preserve"> (1 hour) 4</w:t>
            </w:r>
          </w:p>
        </w:tc>
      </w:tr>
      <w:tr w:rsidR="00424F97" w:rsidRPr="00B82134" w14:paraId="147E56CF" w14:textId="77777777" w:rsidTr="00424F97">
        <w:tc>
          <w:tcPr>
            <w:tcW w:w="1885" w:type="dxa"/>
          </w:tcPr>
          <w:p w14:paraId="6D862B31" w14:textId="771D4203" w:rsidR="00424F97" w:rsidRPr="00B82134" w:rsidRDefault="00424F97" w:rsidP="00424F97">
            <w:pPr>
              <w:tabs>
                <w:tab w:val="left" w:pos="7957"/>
              </w:tabs>
              <w:rPr>
                <w:b/>
              </w:rPr>
            </w:pPr>
          </w:p>
        </w:tc>
        <w:tc>
          <w:tcPr>
            <w:tcW w:w="12510" w:type="dxa"/>
            <w:gridSpan w:val="2"/>
          </w:tcPr>
          <w:p w14:paraId="4ED303BC" w14:textId="77777777" w:rsidR="002677CE" w:rsidRDefault="00EF2F22" w:rsidP="002677CE">
            <w:pPr>
              <w:tabs>
                <w:tab w:val="left" w:pos="7957"/>
              </w:tabs>
              <w:rPr>
                <w:b/>
              </w:rPr>
            </w:pPr>
            <w:r>
              <w:rPr>
                <w:b/>
              </w:rPr>
              <w:t>Overview:</w:t>
            </w:r>
          </w:p>
          <w:p w14:paraId="2DFD3990" w14:textId="77777777" w:rsidR="00EF2F22" w:rsidRPr="00EF2F22" w:rsidRDefault="00EF2F22">
            <w:pPr>
              <w:pStyle w:val="ListParagraph"/>
              <w:numPr>
                <w:ilvl w:val="0"/>
                <w:numId w:val="4"/>
              </w:numPr>
              <w:tabs>
                <w:tab w:val="left" w:pos="7957"/>
              </w:tabs>
              <w:rPr>
                <w:bCs/>
              </w:rPr>
            </w:pPr>
            <w:r w:rsidRPr="00EF2F22">
              <w:rPr>
                <w:bCs/>
              </w:rPr>
              <w:t>Discuss verbal communication techniques, including clarity, tone, pace, and volume (example: Phil Davidson video)</w:t>
            </w:r>
          </w:p>
          <w:p w14:paraId="6A2AF0D6" w14:textId="77777777" w:rsidR="00EF2F22" w:rsidRPr="00EF2F22" w:rsidRDefault="00EF2F22">
            <w:pPr>
              <w:pStyle w:val="ListParagraph"/>
              <w:numPr>
                <w:ilvl w:val="0"/>
                <w:numId w:val="4"/>
              </w:numPr>
              <w:tabs>
                <w:tab w:val="left" w:pos="7957"/>
              </w:tabs>
              <w:rPr>
                <w:bCs/>
              </w:rPr>
            </w:pPr>
            <w:r w:rsidRPr="00EF2F22">
              <w:rPr>
                <w:bCs/>
              </w:rPr>
              <w:t>Explore non-verbal communication, such as body language, eye contact, and gestures.</w:t>
            </w:r>
          </w:p>
          <w:p w14:paraId="328C2F01" w14:textId="77777777" w:rsidR="00EF2F22" w:rsidRPr="00EF2F22" w:rsidRDefault="00EF2F22">
            <w:pPr>
              <w:pStyle w:val="ListParagraph"/>
              <w:numPr>
                <w:ilvl w:val="0"/>
                <w:numId w:val="4"/>
              </w:numPr>
              <w:tabs>
                <w:tab w:val="left" w:pos="7957"/>
              </w:tabs>
              <w:rPr>
                <w:bCs/>
              </w:rPr>
            </w:pPr>
            <w:r w:rsidRPr="00EF2F22">
              <w:rPr>
                <w:bCs/>
              </w:rPr>
              <w:t>Teach strategies for handling questions and managing discussions to ensure a productive learning environment.</w:t>
            </w:r>
          </w:p>
          <w:p w14:paraId="1BE50B53" w14:textId="77777777" w:rsidR="00EF2F22" w:rsidRDefault="00EF2F22" w:rsidP="002677CE">
            <w:pPr>
              <w:tabs>
                <w:tab w:val="left" w:pos="7957"/>
              </w:tabs>
              <w:rPr>
                <w:bCs/>
              </w:rPr>
            </w:pPr>
          </w:p>
          <w:p w14:paraId="3E788165" w14:textId="77777777" w:rsidR="00EF2F22" w:rsidRDefault="00EF2F22" w:rsidP="002677CE">
            <w:pPr>
              <w:tabs>
                <w:tab w:val="left" w:pos="7957"/>
              </w:tabs>
              <w:rPr>
                <w:b/>
              </w:rPr>
            </w:pPr>
            <w:r>
              <w:rPr>
                <w:b/>
              </w:rPr>
              <w:t>Activity:</w:t>
            </w:r>
          </w:p>
          <w:p w14:paraId="0AB9274D" w14:textId="3C2763E0" w:rsidR="00EF2F22" w:rsidRDefault="00EF2F22" w:rsidP="002677CE">
            <w:pPr>
              <w:tabs>
                <w:tab w:val="left" w:pos="7957"/>
              </w:tabs>
              <w:rPr>
                <w:b/>
              </w:rPr>
            </w:pPr>
            <w:r>
              <w:rPr>
                <w:b/>
              </w:rPr>
              <w:t>Role-Playing:</w:t>
            </w:r>
          </w:p>
          <w:p w14:paraId="530684F4" w14:textId="32E3262B" w:rsidR="00EF2F22" w:rsidRDefault="00EF2F22" w:rsidP="002677CE">
            <w:pPr>
              <w:tabs>
                <w:tab w:val="left" w:pos="7957"/>
              </w:tabs>
              <w:rPr>
                <w:bCs/>
              </w:rPr>
            </w:pPr>
            <w:r>
              <w:rPr>
                <w:bCs/>
              </w:rPr>
              <w:t xml:space="preserve">Participants practice delivering a short segment of a training session (prepared </w:t>
            </w:r>
            <w:r w:rsidR="007A18A2">
              <w:rPr>
                <w:bCs/>
              </w:rPr>
              <w:t>earlier</w:t>
            </w:r>
            <w:r>
              <w:rPr>
                <w:bCs/>
              </w:rPr>
              <w:t xml:space="preserve">) focusing on effective communication techniques. Peers provide feedback based on clarity, engagement, and delivery. </w:t>
            </w:r>
          </w:p>
          <w:p w14:paraId="129F8C98" w14:textId="46938BCB" w:rsidR="00EF2F22" w:rsidRDefault="00EF2F22" w:rsidP="002677CE">
            <w:pPr>
              <w:tabs>
                <w:tab w:val="left" w:pos="7957"/>
              </w:tabs>
              <w:rPr>
                <w:b/>
              </w:rPr>
            </w:pPr>
            <w:r>
              <w:rPr>
                <w:b/>
              </w:rPr>
              <w:t>Discussion:</w:t>
            </w:r>
          </w:p>
          <w:p w14:paraId="75705F0E" w14:textId="7A9DAFB1" w:rsidR="00EF2F22" w:rsidRPr="00EF2F22" w:rsidRDefault="00EF2F22" w:rsidP="002677CE">
            <w:pPr>
              <w:tabs>
                <w:tab w:val="left" w:pos="7957"/>
              </w:tabs>
              <w:rPr>
                <w:bCs/>
              </w:rPr>
            </w:pPr>
            <w:r>
              <w:rPr>
                <w:bCs/>
              </w:rPr>
              <w:t>Discuss common challenges in handing difficult questions and managing group dynamics. Participants share strategies that have worked for them and learn new techniques.</w:t>
            </w:r>
          </w:p>
          <w:p w14:paraId="1CCFB56E" w14:textId="77777777" w:rsidR="00EF2F22" w:rsidRDefault="00EF2F22" w:rsidP="002677CE">
            <w:pPr>
              <w:tabs>
                <w:tab w:val="left" w:pos="7957"/>
              </w:tabs>
              <w:rPr>
                <w:bCs/>
              </w:rPr>
            </w:pPr>
          </w:p>
          <w:p w14:paraId="2EB10D22" w14:textId="4E1FC742" w:rsidR="00EF2F22" w:rsidRDefault="00EF2F22" w:rsidP="002677CE">
            <w:pPr>
              <w:tabs>
                <w:tab w:val="left" w:pos="7957"/>
              </w:tabs>
              <w:rPr>
                <w:bCs/>
              </w:rPr>
            </w:pPr>
            <w:r>
              <w:rPr>
                <w:bCs/>
              </w:rPr>
              <w:lastRenderedPageBreak/>
              <w:t xml:space="preserve">In this session, participants will learn and practice effective communication techniques that are crucial for engaging and instructing adult learners, particularly in the construction industry. This session will cover verbal and non-verbal communication, voice modulation, body language, eye contact, and strategies for handling </w:t>
            </w:r>
            <w:r w:rsidR="007A18A2">
              <w:rPr>
                <w:bCs/>
              </w:rPr>
              <w:t>questions</w:t>
            </w:r>
            <w:r>
              <w:rPr>
                <w:bCs/>
              </w:rPr>
              <w:t xml:space="preserve"> and managing discussions.</w:t>
            </w:r>
          </w:p>
          <w:p w14:paraId="25B43436" w14:textId="77777777" w:rsidR="00EF2F22" w:rsidRDefault="00EF2F22" w:rsidP="00EF2F22">
            <w:pPr>
              <w:tabs>
                <w:tab w:val="left" w:pos="7957"/>
              </w:tabs>
              <w:rPr>
                <w:b/>
              </w:rPr>
            </w:pPr>
          </w:p>
          <w:p w14:paraId="6A9F57AB" w14:textId="77777777" w:rsidR="00EF2F22" w:rsidRDefault="00EF2F22" w:rsidP="00EF2F22">
            <w:pPr>
              <w:tabs>
                <w:tab w:val="left" w:pos="7957"/>
              </w:tabs>
              <w:rPr>
                <w:b/>
              </w:rPr>
            </w:pPr>
            <w:r>
              <w:rPr>
                <w:b/>
              </w:rPr>
              <w:t>Detailed Breakdown</w:t>
            </w:r>
          </w:p>
          <w:p w14:paraId="4930F73E" w14:textId="7D9F7D85" w:rsidR="00EF2F22" w:rsidRPr="00EF2F22" w:rsidRDefault="00EF2F22">
            <w:pPr>
              <w:pStyle w:val="ListParagraph"/>
              <w:numPr>
                <w:ilvl w:val="0"/>
                <w:numId w:val="31"/>
              </w:numPr>
              <w:tabs>
                <w:tab w:val="left" w:pos="7957"/>
              </w:tabs>
              <w:rPr>
                <w:b/>
              </w:rPr>
            </w:pPr>
            <w:r w:rsidRPr="00EF2F22">
              <w:rPr>
                <w:b/>
              </w:rPr>
              <w:t>Verbal Communication Techniques</w:t>
            </w:r>
          </w:p>
          <w:p w14:paraId="108654E4" w14:textId="088AAE93" w:rsidR="00EF2F22" w:rsidRPr="00EF2F22" w:rsidRDefault="00EF2F22">
            <w:pPr>
              <w:pStyle w:val="ListParagraph"/>
              <w:numPr>
                <w:ilvl w:val="0"/>
                <w:numId w:val="33"/>
              </w:numPr>
              <w:tabs>
                <w:tab w:val="left" w:pos="7957"/>
              </w:tabs>
              <w:rPr>
                <w:b/>
              </w:rPr>
            </w:pPr>
            <w:r w:rsidRPr="00EF2F22">
              <w:rPr>
                <w:b/>
              </w:rPr>
              <w:t>Clarity and Simplicity:</w:t>
            </w:r>
          </w:p>
          <w:p w14:paraId="5DA0A741" w14:textId="16910657" w:rsidR="00EF2F22" w:rsidRPr="00EF2F22" w:rsidRDefault="00EF2F22">
            <w:pPr>
              <w:pStyle w:val="ListParagraph"/>
              <w:numPr>
                <w:ilvl w:val="0"/>
                <w:numId w:val="34"/>
              </w:numPr>
              <w:tabs>
                <w:tab w:val="left" w:pos="7957"/>
              </w:tabs>
              <w:rPr>
                <w:bCs/>
              </w:rPr>
            </w:pPr>
            <w:r w:rsidRPr="00EF2F22">
              <w:rPr>
                <w:b/>
              </w:rPr>
              <w:t xml:space="preserve">Definition: </w:t>
            </w:r>
            <w:r>
              <w:rPr>
                <w:bCs/>
              </w:rPr>
              <w:t>Speaking in a clear, straightforward manner without using jargon or overly complex language.</w:t>
            </w:r>
          </w:p>
          <w:p w14:paraId="2D0E456C" w14:textId="6AAA02AA" w:rsidR="00EF2F22" w:rsidRPr="00EF2F22" w:rsidRDefault="00EF2F22">
            <w:pPr>
              <w:pStyle w:val="ListParagraph"/>
              <w:numPr>
                <w:ilvl w:val="0"/>
                <w:numId w:val="34"/>
              </w:numPr>
              <w:tabs>
                <w:tab w:val="left" w:pos="7957"/>
              </w:tabs>
              <w:rPr>
                <w:b/>
              </w:rPr>
            </w:pPr>
            <w:r w:rsidRPr="00EF2F22">
              <w:rPr>
                <w:b/>
              </w:rPr>
              <w:t>Importance:</w:t>
            </w:r>
            <w:r>
              <w:rPr>
                <w:b/>
              </w:rPr>
              <w:t xml:space="preserve"> </w:t>
            </w:r>
            <w:r>
              <w:rPr>
                <w:bCs/>
              </w:rPr>
              <w:t>Ensures that all participants, regardless of their background, understand the information being presented.</w:t>
            </w:r>
          </w:p>
          <w:p w14:paraId="5D5CE4A0" w14:textId="1735208E" w:rsidR="00EF2F22" w:rsidRPr="00EF2F22" w:rsidRDefault="00EF2F22">
            <w:pPr>
              <w:pStyle w:val="ListParagraph"/>
              <w:numPr>
                <w:ilvl w:val="0"/>
                <w:numId w:val="34"/>
              </w:numPr>
              <w:tabs>
                <w:tab w:val="left" w:pos="7957"/>
              </w:tabs>
              <w:rPr>
                <w:b/>
              </w:rPr>
            </w:pPr>
            <w:r w:rsidRPr="00EF2F22">
              <w:rPr>
                <w:b/>
              </w:rPr>
              <w:t>Tips</w:t>
            </w:r>
            <w:r>
              <w:rPr>
                <w:b/>
              </w:rPr>
              <w:t>:</w:t>
            </w:r>
          </w:p>
          <w:p w14:paraId="0335D964" w14:textId="0BB08FC8" w:rsidR="00EF2F22" w:rsidRPr="00EF2F22" w:rsidRDefault="00EF2F22">
            <w:pPr>
              <w:pStyle w:val="ListParagraph"/>
              <w:numPr>
                <w:ilvl w:val="0"/>
                <w:numId w:val="34"/>
              </w:numPr>
              <w:tabs>
                <w:tab w:val="left" w:pos="7957"/>
              </w:tabs>
              <w:ind w:left="1069"/>
              <w:rPr>
                <w:b/>
              </w:rPr>
            </w:pPr>
            <w:r w:rsidRPr="00EF2F22">
              <w:rPr>
                <w:b/>
              </w:rPr>
              <w:t>Speak Clearly:</w:t>
            </w:r>
            <w:r>
              <w:rPr>
                <w:b/>
              </w:rPr>
              <w:t xml:space="preserve"> </w:t>
            </w:r>
            <w:r>
              <w:rPr>
                <w:bCs/>
              </w:rPr>
              <w:t>Articulate words properly and avoid mumbling.</w:t>
            </w:r>
          </w:p>
          <w:p w14:paraId="5BC4D928" w14:textId="1AB97BFB" w:rsidR="00EF2F22" w:rsidRPr="00EF2F22" w:rsidRDefault="00EF2F22">
            <w:pPr>
              <w:pStyle w:val="ListParagraph"/>
              <w:numPr>
                <w:ilvl w:val="0"/>
                <w:numId w:val="34"/>
              </w:numPr>
              <w:tabs>
                <w:tab w:val="left" w:pos="7957"/>
              </w:tabs>
              <w:ind w:left="1069"/>
              <w:rPr>
                <w:b/>
              </w:rPr>
            </w:pPr>
            <w:r w:rsidRPr="00EF2F22">
              <w:rPr>
                <w:b/>
              </w:rPr>
              <w:t>Simplify Language:</w:t>
            </w:r>
            <w:r>
              <w:rPr>
                <w:b/>
              </w:rPr>
              <w:t xml:space="preserve"> </w:t>
            </w:r>
            <w:r>
              <w:rPr>
                <w:bCs/>
              </w:rPr>
              <w:t xml:space="preserve">Use simple, direct language. Avoid technical terms unless </w:t>
            </w:r>
            <w:r w:rsidR="007A18A2">
              <w:rPr>
                <w:bCs/>
              </w:rPr>
              <w:t>necessary and</w:t>
            </w:r>
            <w:r>
              <w:rPr>
                <w:bCs/>
              </w:rPr>
              <w:t xml:space="preserve"> explain them when used.</w:t>
            </w:r>
          </w:p>
          <w:p w14:paraId="4E7AF43A" w14:textId="3C0C9D29" w:rsidR="00EF2F22" w:rsidRPr="00EF2F22" w:rsidRDefault="00EF2F22">
            <w:pPr>
              <w:pStyle w:val="ListParagraph"/>
              <w:numPr>
                <w:ilvl w:val="0"/>
                <w:numId w:val="34"/>
              </w:numPr>
              <w:tabs>
                <w:tab w:val="left" w:pos="7957"/>
              </w:tabs>
              <w:ind w:left="1069"/>
              <w:rPr>
                <w:b/>
              </w:rPr>
            </w:pPr>
            <w:r w:rsidRPr="00EF2F22">
              <w:rPr>
                <w:b/>
              </w:rPr>
              <w:t>Organize Thoughts:</w:t>
            </w:r>
            <w:r>
              <w:rPr>
                <w:b/>
              </w:rPr>
              <w:t xml:space="preserve"> </w:t>
            </w:r>
            <w:r>
              <w:rPr>
                <w:bCs/>
              </w:rPr>
              <w:t xml:space="preserve">Present ideas in a logical sequence to help participants follow along easily. </w:t>
            </w:r>
          </w:p>
          <w:p w14:paraId="13EAFDAF" w14:textId="77777777" w:rsidR="00EF2F22" w:rsidRPr="00EF2F22" w:rsidRDefault="00EF2F22">
            <w:pPr>
              <w:pStyle w:val="ListParagraph"/>
              <w:numPr>
                <w:ilvl w:val="0"/>
                <w:numId w:val="34"/>
              </w:numPr>
              <w:tabs>
                <w:tab w:val="left" w:pos="7957"/>
              </w:tabs>
              <w:rPr>
                <w:b/>
              </w:rPr>
            </w:pPr>
            <w:r w:rsidRPr="00EF2F22">
              <w:rPr>
                <w:b/>
              </w:rPr>
              <w:t>Activity:</w:t>
            </w:r>
          </w:p>
          <w:p w14:paraId="1D1525F9" w14:textId="559A0713" w:rsidR="00EF2F22" w:rsidRPr="00EF2F22" w:rsidRDefault="00EF2F22">
            <w:pPr>
              <w:pStyle w:val="ListParagraph"/>
              <w:numPr>
                <w:ilvl w:val="0"/>
                <w:numId w:val="34"/>
              </w:numPr>
              <w:tabs>
                <w:tab w:val="left" w:pos="7957"/>
              </w:tabs>
              <w:ind w:left="1069"/>
              <w:rPr>
                <w:b/>
              </w:rPr>
            </w:pPr>
            <w:r w:rsidRPr="00EF2F22">
              <w:rPr>
                <w:b/>
              </w:rPr>
              <w:t>Practice:</w:t>
            </w:r>
            <w:r>
              <w:rPr>
                <w:b/>
              </w:rPr>
              <w:t xml:space="preserve"> </w:t>
            </w:r>
            <w:r>
              <w:rPr>
                <w:bCs/>
              </w:rPr>
              <w:t>Each participant prepares a short explanation of a complex concept, then presents it to a partner. Partners provide feedback on clarity and simplicity.</w:t>
            </w:r>
          </w:p>
          <w:p w14:paraId="20085144" w14:textId="77777777" w:rsidR="00EF2F22" w:rsidRDefault="00EF2F22">
            <w:pPr>
              <w:pStyle w:val="ListParagraph"/>
              <w:numPr>
                <w:ilvl w:val="0"/>
                <w:numId w:val="33"/>
              </w:numPr>
              <w:tabs>
                <w:tab w:val="left" w:pos="7957"/>
              </w:tabs>
              <w:rPr>
                <w:b/>
              </w:rPr>
            </w:pPr>
            <w:r>
              <w:rPr>
                <w:b/>
              </w:rPr>
              <w:t>Voice Modulation:</w:t>
            </w:r>
          </w:p>
          <w:p w14:paraId="7E2B98FA" w14:textId="02D20177" w:rsidR="00EF2F22" w:rsidRDefault="00EF2F22">
            <w:pPr>
              <w:pStyle w:val="ListParagraph"/>
              <w:numPr>
                <w:ilvl w:val="0"/>
                <w:numId w:val="35"/>
              </w:numPr>
              <w:tabs>
                <w:tab w:val="left" w:pos="7957"/>
              </w:tabs>
              <w:rPr>
                <w:b/>
              </w:rPr>
            </w:pPr>
            <w:r>
              <w:rPr>
                <w:b/>
              </w:rPr>
              <w:t xml:space="preserve">Definition: </w:t>
            </w:r>
            <w:r>
              <w:rPr>
                <w:bCs/>
              </w:rPr>
              <w:t>Varying your tone, pitch, and volume to maintain interest and emphasize key points.</w:t>
            </w:r>
          </w:p>
          <w:p w14:paraId="47D64B43" w14:textId="41FE15E6" w:rsidR="00EF2F22" w:rsidRDefault="00EF2F22">
            <w:pPr>
              <w:pStyle w:val="ListParagraph"/>
              <w:numPr>
                <w:ilvl w:val="0"/>
                <w:numId w:val="35"/>
              </w:numPr>
              <w:tabs>
                <w:tab w:val="left" w:pos="7957"/>
              </w:tabs>
              <w:rPr>
                <w:b/>
              </w:rPr>
            </w:pPr>
            <w:r>
              <w:rPr>
                <w:b/>
              </w:rPr>
              <w:t xml:space="preserve">Importance: </w:t>
            </w:r>
            <w:r>
              <w:rPr>
                <w:bCs/>
              </w:rPr>
              <w:t>Keeps participants engaged and helps convey enthusiasm and emphasis.</w:t>
            </w:r>
          </w:p>
          <w:p w14:paraId="779D8B27" w14:textId="4B9AEC8D" w:rsidR="00EF2F22" w:rsidRDefault="00EF2F22">
            <w:pPr>
              <w:pStyle w:val="ListParagraph"/>
              <w:numPr>
                <w:ilvl w:val="0"/>
                <w:numId w:val="35"/>
              </w:numPr>
              <w:tabs>
                <w:tab w:val="left" w:pos="7957"/>
              </w:tabs>
              <w:rPr>
                <w:b/>
              </w:rPr>
            </w:pPr>
            <w:r>
              <w:rPr>
                <w:b/>
              </w:rPr>
              <w:t>Tips:</w:t>
            </w:r>
          </w:p>
          <w:p w14:paraId="6F08F58F" w14:textId="4435FD00" w:rsidR="00EF2F22" w:rsidRDefault="00EF2F22">
            <w:pPr>
              <w:pStyle w:val="ListParagraph"/>
              <w:numPr>
                <w:ilvl w:val="0"/>
                <w:numId w:val="35"/>
              </w:numPr>
              <w:tabs>
                <w:tab w:val="left" w:pos="7957"/>
              </w:tabs>
              <w:ind w:left="1069"/>
              <w:rPr>
                <w:b/>
              </w:rPr>
            </w:pPr>
            <w:r>
              <w:rPr>
                <w:b/>
              </w:rPr>
              <w:t xml:space="preserve">Vary Tone and Pitch: </w:t>
            </w:r>
            <w:r>
              <w:rPr>
                <w:bCs/>
              </w:rPr>
              <w:t>Use different tones to express enthusiasm, urgency, or seriousness.</w:t>
            </w:r>
          </w:p>
          <w:p w14:paraId="714DA842" w14:textId="124B0719" w:rsidR="00EF2F22" w:rsidRDefault="00EF2F22">
            <w:pPr>
              <w:pStyle w:val="ListParagraph"/>
              <w:numPr>
                <w:ilvl w:val="0"/>
                <w:numId w:val="35"/>
              </w:numPr>
              <w:tabs>
                <w:tab w:val="left" w:pos="7957"/>
              </w:tabs>
              <w:ind w:left="1069"/>
              <w:rPr>
                <w:b/>
              </w:rPr>
            </w:pPr>
            <w:r>
              <w:rPr>
                <w:b/>
              </w:rPr>
              <w:t xml:space="preserve">Adjust Volume: </w:t>
            </w:r>
            <w:r>
              <w:rPr>
                <w:bCs/>
              </w:rPr>
              <w:t>Speak louder to emphasize important points and softer for more reflective moments.</w:t>
            </w:r>
          </w:p>
          <w:p w14:paraId="0702B899" w14:textId="57FE9C99" w:rsidR="00EF2F22" w:rsidRDefault="00EF2F22">
            <w:pPr>
              <w:pStyle w:val="ListParagraph"/>
              <w:numPr>
                <w:ilvl w:val="0"/>
                <w:numId w:val="35"/>
              </w:numPr>
              <w:tabs>
                <w:tab w:val="left" w:pos="7957"/>
              </w:tabs>
              <w:ind w:left="1069"/>
              <w:rPr>
                <w:b/>
              </w:rPr>
            </w:pPr>
            <w:r>
              <w:rPr>
                <w:b/>
              </w:rPr>
              <w:t xml:space="preserve">Use Pauses: </w:t>
            </w:r>
            <w:r>
              <w:rPr>
                <w:bCs/>
              </w:rPr>
              <w:t>Pause to allow participants to absorb information and to emphasize key points.</w:t>
            </w:r>
          </w:p>
          <w:p w14:paraId="05D354B2" w14:textId="77777777" w:rsidR="00EF2F22" w:rsidRDefault="00EF2F22">
            <w:pPr>
              <w:pStyle w:val="ListParagraph"/>
              <w:numPr>
                <w:ilvl w:val="0"/>
                <w:numId w:val="35"/>
              </w:numPr>
              <w:tabs>
                <w:tab w:val="left" w:pos="7957"/>
              </w:tabs>
              <w:rPr>
                <w:b/>
              </w:rPr>
            </w:pPr>
            <w:r>
              <w:rPr>
                <w:b/>
              </w:rPr>
              <w:t>Activity:</w:t>
            </w:r>
          </w:p>
          <w:p w14:paraId="53C49576" w14:textId="58D6105E" w:rsidR="00EF2F22" w:rsidRPr="00EF2F22" w:rsidRDefault="00EF2F22">
            <w:pPr>
              <w:pStyle w:val="ListParagraph"/>
              <w:numPr>
                <w:ilvl w:val="0"/>
                <w:numId w:val="35"/>
              </w:numPr>
              <w:tabs>
                <w:tab w:val="left" w:pos="7957"/>
              </w:tabs>
              <w:ind w:left="1069"/>
              <w:rPr>
                <w:b/>
              </w:rPr>
            </w:pPr>
            <w:r>
              <w:rPr>
                <w:b/>
              </w:rPr>
              <w:t xml:space="preserve">Practice: </w:t>
            </w:r>
            <w:r>
              <w:rPr>
                <w:bCs/>
              </w:rPr>
              <w:t>Participants practice reading a script or delivering a short speech, focusing on voice modulation. Peer</w:t>
            </w:r>
            <w:r w:rsidR="007A18A2">
              <w:rPr>
                <w:bCs/>
              </w:rPr>
              <w:t>s</w:t>
            </w:r>
            <w:r>
              <w:rPr>
                <w:bCs/>
              </w:rPr>
              <w:t xml:space="preserve"> provide feedback on the effectiveness of their modulation.</w:t>
            </w:r>
          </w:p>
          <w:p w14:paraId="0A5408C7" w14:textId="77777777" w:rsidR="00EF2F22" w:rsidRDefault="00EF2F22" w:rsidP="00EF2F22">
            <w:pPr>
              <w:tabs>
                <w:tab w:val="left" w:pos="7957"/>
              </w:tabs>
              <w:rPr>
                <w:b/>
              </w:rPr>
            </w:pPr>
          </w:p>
          <w:p w14:paraId="14AEDEDD" w14:textId="77777777" w:rsidR="00EF2F22" w:rsidRDefault="00EF2F22">
            <w:pPr>
              <w:pStyle w:val="ListParagraph"/>
              <w:numPr>
                <w:ilvl w:val="0"/>
                <w:numId w:val="31"/>
              </w:numPr>
              <w:tabs>
                <w:tab w:val="left" w:pos="7957"/>
              </w:tabs>
              <w:rPr>
                <w:b/>
              </w:rPr>
            </w:pPr>
            <w:r>
              <w:rPr>
                <w:b/>
              </w:rPr>
              <w:t>Non-Verbal Communication Technique</w:t>
            </w:r>
          </w:p>
          <w:p w14:paraId="264D89F6" w14:textId="77777777" w:rsidR="00EF2F22" w:rsidRDefault="00EF2F22">
            <w:pPr>
              <w:pStyle w:val="ListParagraph"/>
              <w:numPr>
                <w:ilvl w:val="3"/>
                <w:numId w:val="14"/>
              </w:numPr>
              <w:tabs>
                <w:tab w:val="left" w:pos="7957"/>
              </w:tabs>
              <w:ind w:left="360"/>
              <w:rPr>
                <w:b/>
              </w:rPr>
            </w:pPr>
            <w:r>
              <w:rPr>
                <w:b/>
              </w:rPr>
              <w:t>Body Language:</w:t>
            </w:r>
          </w:p>
          <w:p w14:paraId="17834E0B" w14:textId="4202DAC5" w:rsidR="00EF2F22" w:rsidRDefault="00EF2F22">
            <w:pPr>
              <w:pStyle w:val="ListParagraph"/>
              <w:numPr>
                <w:ilvl w:val="0"/>
                <w:numId w:val="36"/>
              </w:numPr>
              <w:tabs>
                <w:tab w:val="left" w:pos="7957"/>
              </w:tabs>
              <w:rPr>
                <w:b/>
              </w:rPr>
            </w:pPr>
            <w:r>
              <w:rPr>
                <w:b/>
              </w:rPr>
              <w:t>Definition:</w:t>
            </w:r>
            <w:r>
              <w:rPr>
                <w:bCs/>
              </w:rPr>
              <w:t xml:space="preserve"> Using a physical behavior, gestures, and posture to convey messages.</w:t>
            </w:r>
          </w:p>
          <w:p w14:paraId="7C95FAD4" w14:textId="74D52BBF" w:rsidR="00EF2F22" w:rsidRDefault="00EF2F22">
            <w:pPr>
              <w:pStyle w:val="ListParagraph"/>
              <w:numPr>
                <w:ilvl w:val="0"/>
                <w:numId w:val="36"/>
              </w:numPr>
              <w:tabs>
                <w:tab w:val="left" w:pos="7957"/>
              </w:tabs>
              <w:rPr>
                <w:b/>
              </w:rPr>
            </w:pPr>
            <w:r>
              <w:rPr>
                <w:b/>
              </w:rPr>
              <w:t xml:space="preserve">Importance: </w:t>
            </w:r>
            <w:r>
              <w:rPr>
                <w:bCs/>
              </w:rPr>
              <w:t>Reinforces verbal communication and can convey confidence, openness, and engagement.</w:t>
            </w:r>
          </w:p>
          <w:p w14:paraId="45100CDE" w14:textId="77777777" w:rsidR="00EF2F22" w:rsidRDefault="00EF2F22">
            <w:pPr>
              <w:pStyle w:val="ListParagraph"/>
              <w:numPr>
                <w:ilvl w:val="0"/>
                <w:numId w:val="36"/>
              </w:numPr>
              <w:tabs>
                <w:tab w:val="left" w:pos="7957"/>
              </w:tabs>
              <w:rPr>
                <w:b/>
              </w:rPr>
            </w:pPr>
            <w:r>
              <w:rPr>
                <w:b/>
              </w:rPr>
              <w:lastRenderedPageBreak/>
              <w:t>Tips:</w:t>
            </w:r>
          </w:p>
          <w:p w14:paraId="3A7F0694" w14:textId="0E28C48A" w:rsidR="00EF2F22" w:rsidRDefault="00EF2F22">
            <w:pPr>
              <w:pStyle w:val="ListParagraph"/>
              <w:numPr>
                <w:ilvl w:val="1"/>
                <w:numId w:val="37"/>
              </w:numPr>
              <w:tabs>
                <w:tab w:val="left" w:pos="7957"/>
              </w:tabs>
              <w:ind w:left="1069"/>
              <w:rPr>
                <w:b/>
              </w:rPr>
            </w:pPr>
            <w:r>
              <w:rPr>
                <w:b/>
              </w:rPr>
              <w:t xml:space="preserve">Open Posture: </w:t>
            </w:r>
            <w:r>
              <w:rPr>
                <w:bCs/>
              </w:rPr>
              <w:t>Stand or sit with an open posture to appear approachable and confident.</w:t>
            </w:r>
          </w:p>
          <w:p w14:paraId="4D547C90" w14:textId="4E551572" w:rsidR="00EF2F22" w:rsidRDefault="00EF2F22">
            <w:pPr>
              <w:pStyle w:val="ListParagraph"/>
              <w:numPr>
                <w:ilvl w:val="1"/>
                <w:numId w:val="37"/>
              </w:numPr>
              <w:tabs>
                <w:tab w:val="left" w:pos="7957"/>
              </w:tabs>
              <w:ind w:left="1069"/>
              <w:rPr>
                <w:b/>
              </w:rPr>
            </w:pPr>
            <w:r>
              <w:rPr>
                <w:b/>
              </w:rPr>
              <w:t xml:space="preserve">Gestures: </w:t>
            </w:r>
            <w:r>
              <w:rPr>
                <w:bCs/>
              </w:rPr>
              <w:t>Use natural gestures to emphasize points and keep the audience engaged.</w:t>
            </w:r>
          </w:p>
          <w:p w14:paraId="5A738F09" w14:textId="752830BE" w:rsidR="00EF2F22" w:rsidRDefault="00EF2F22">
            <w:pPr>
              <w:pStyle w:val="ListParagraph"/>
              <w:numPr>
                <w:ilvl w:val="1"/>
                <w:numId w:val="37"/>
              </w:numPr>
              <w:tabs>
                <w:tab w:val="left" w:pos="7957"/>
              </w:tabs>
              <w:ind w:left="1069"/>
              <w:rPr>
                <w:b/>
              </w:rPr>
            </w:pPr>
            <w:r>
              <w:rPr>
                <w:b/>
              </w:rPr>
              <w:t xml:space="preserve">Movement: </w:t>
            </w:r>
            <w:r>
              <w:rPr>
                <w:bCs/>
              </w:rPr>
              <w:t>Move around the space to maintain energy and engage different parts of the audience.</w:t>
            </w:r>
          </w:p>
          <w:p w14:paraId="706E1E43" w14:textId="77777777" w:rsidR="00EF2F22" w:rsidRDefault="00EF2F22">
            <w:pPr>
              <w:pStyle w:val="ListParagraph"/>
              <w:numPr>
                <w:ilvl w:val="0"/>
                <w:numId w:val="36"/>
              </w:numPr>
              <w:tabs>
                <w:tab w:val="left" w:pos="7957"/>
              </w:tabs>
              <w:rPr>
                <w:b/>
              </w:rPr>
            </w:pPr>
            <w:r>
              <w:rPr>
                <w:b/>
              </w:rPr>
              <w:t xml:space="preserve">Activity: </w:t>
            </w:r>
          </w:p>
          <w:p w14:paraId="3CF9EA51" w14:textId="05DA4067" w:rsidR="00EF2F22" w:rsidRPr="00EF2F22" w:rsidRDefault="00EF2F22">
            <w:pPr>
              <w:pStyle w:val="ListParagraph"/>
              <w:numPr>
                <w:ilvl w:val="0"/>
                <w:numId w:val="36"/>
              </w:numPr>
              <w:tabs>
                <w:tab w:val="left" w:pos="7957"/>
              </w:tabs>
              <w:ind w:left="1069"/>
              <w:rPr>
                <w:b/>
              </w:rPr>
            </w:pPr>
            <w:r w:rsidRPr="00EF2F22">
              <w:rPr>
                <w:b/>
              </w:rPr>
              <w:t>Role-Playing:</w:t>
            </w:r>
            <w:r>
              <w:rPr>
                <w:b/>
              </w:rPr>
              <w:t xml:space="preserve"> </w:t>
            </w:r>
            <w:r>
              <w:rPr>
                <w:bCs/>
              </w:rPr>
              <w:t>In pairs, participants practice delivering a segment of a training session using positive body language. Peers observe and provide feedback.</w:t>
            </w:r>
          </w:p>
          <w:p w14:paraId="02040D26" w14:textId="69353058" w:rsidR="00EF2F22" w:rsidRDefault="00EF2F22">
            <w:pPr>
              <w:pStyle w:val="ListParagraph"/>
              <w:numPr>
                <w:ilvl w:val="0"/>
                <w:numId w:val="39"/>
              </w:numPr>
              <w:tabs>
                <w:tab w:val="left" w:pos="7957"/>
              </w:tabs>
              <w:rPr>
                <w:b/>
              </w:rPr>
            </w:pPr>
            <w:r>
              <w:rPr>
                <w:b/>
              </w:rPr>
              <w:t>Eye Contact:</w:t>
            </w:r>
          </w:p>
          <w:p w14:paraId="020CB626" w14:textId="3EFACC22" w:rsidR="00EF2F22" w:rsidRDefault="00EF2F22">
            <w:pPr>
              <w:pStyle w:val="ListParagraph"/>
              <w:numPr>
                <w:ilvl w:val="0"/>
                <w:numId w:val="42"/>
              </w:numPr>
              <w:tabs>
                <w:tab w:val="left" w:pos="7957"/>
              </w:tabs>
              <w:rPr>
                <w:bCs/>
              </w:rPr>
            </w:pPr>
            <w:r>
              <w:rPr>
                <w:b/>
              </w:rPr>
              <w:t xml:space="preserve">Definition: </w:t>
            </w:r>
            <w:r>
              <w:rPr>
                <w:bCs/>
              </w:rPr>
              <w:t>Making and maintaining eye contact with participants to build connection and trust.</w:t>
            </w:r>
          </w:p>
          <w:p w14:paraId="67A6FB04" w14:textId="74126C17" w:rsidR="00EF2F22" w:rsidRDefault="00EF2F22">
            <w:pPr>
              <w:pStyle w:val="ListParagraph"/>
              <w:numPr>
                <w:ilvl w:val="0"/>
                <w:numId w:val="42"/>
              </w:numPr>
              <w:tabs>
                <w:tab w:val="left" w:pos="7957"/>
              </w:tabs>
              <w:rPr>
                <w:bCs/>
              </w:rPr>
            </w:pPr>
            <w:r>
              <w:rPr>
                <w:b/>
              </w:rPr>
              <w:t xml:space="preserve">Importance: </w:t>
            </w:r>
            <w:r>
              <w:rPr>
                <w:bCs/>
              </w:rPr>
              <w:t>Shows confidence, helps gauge participants’ reaction, and keeps participants engaged.</w:t>
            </w:r>
          </w:p>
          <w:p w14:paraId="2FB38749" w14:textId="3488A05C" w:rsidR="00EF2F22" w:rsidRDefault="00EF2F22">
            <w:pPr>
              <w:pStyle w:val="ListParagraph"/>
              <w:numPr>
                <w:ilvl w:val="0"/>
                <w:numId w:val="42"/>
              </w:numPr>
              <w:tabs>
                <w:tab w:val="left" w:pos="7957"/>
              </w:tabs>
              <w:rPr>
                <w:bCs/>
              </w:rPr>
            </w:pPr>
            <w:r>
              <w:rPr>
                <w:b/>
              </w:rPr>
              <w:t>Tips:</w:t>
            </w:r>
          </w:p>
          <w:p w14:paraId="6639090D" w14:textId="3AA55DCA" w:rsidR="00EF2F22" w:rsidRDefault="00EF2F22">
            <w:pPr>
              <w:pStyle w:val="ListParagraph"/>
              <w:numPr>
                <w:ilvl w:val="0"/>
                <w:numId w:val="42"/>
              </w:numPr>
              <w:tabs>
                <w:tab w:val="left" w:pos="7957"/>
              </w:tabs>
              <w:ind w:left="1069"/>
              <w:rPr>
                <w:bCs/>
              </w:rPr>
            </w:pPr>
            <w:r>
              <w:rPr>
                <w:b/>
              </w:rPr>
              <w:t xml:space="preserve">Balance: </w:t>
            </w:r>
            <w:r>
              <w:rPr>
                <w:bCs/>
              </w:rPr>
              <w:t>Make eye contact with different participants without staring.</w:t>
            </w:r>
          </w:p>
          <w:p w14:paraId="5CA4677D" w14:textId="2F627161" w:rsidR="00EF2F22" w:rsidRDefault="00EF2F22">
            <w:pPr>
              <w:pStyle w:val="ListParagraph"/>
              <w:numPr>
                <w:ilvl w:val="0"/>
                <w:numId w:val="42"/>
              </w:numPr>
              <w:tabs>
                <w:tab w:val="left" w:pos="7957"/>
              </w:tabs>
              <w:ind w:left="1069"/>
              <w:rPr>
                <w:bCs/>
              </w:rPr>
            </w:pPr>
            <w:r>
              <w:rPr>
                <w:b/>
              </w:rPr>
              <w:t>Connect:</w:t>
            </w:r>
            <w:r>
              <w:rPr>
                <w:bCs/>
              </w:rPr>
              <w:t xml:space="preserve"> Use eye contact to connect with individuals and monitor their engagement and understanding.</w:t>
            </w:r>
          </w:p>
          <w:p w14:paraId="31FFC862" w14:textId="5058ECF3" w:rsidR="00EF2F22" w:rsidRDefault="00EF2F22">
            <w:pPr>
              <w:pStyle w:val="ListParagraph"/>
              <w:numPr>
                <w:ilvl w:val="0"/>
                <w:numId w:val="42"/>
              </w:numPr>
              <w:tabs>
                <w:tab w:val="left" w:pos="7957"/>
              </w:tabs>
              <w:rPr>
                <w:b/>
              </w:rPr>
            </w:pPr>
            <w:r>
              <w:rPr>
                <w:b/>
              </w:rPr>
              <w:t>Activity:</w:t>
            </w:r>
            <w:r>
              <w:rPr>
                <w:bCs/>
              </w:rPr>
              <w:t xml:space="preserve"> </w:t>
            </w:r>
          </w:p>
          <w:p w14:paraId="1D0DC5B6" w14:textId="5B59037D" w:rsidR="00EF2F22" w:rsidRDefault="00EF2F22">
            <w:pPr>
              <w:pStyle w:val="ListParagraph"/>
              <w:numPr>
                <w:ilvl w:val="0"/>
                <w:numId w:val="42"/>
              </w:numPr>
              <w:tabs>
                <w:tab w:val="left" w:pos="7957"/>
              </w:tabs>
              <w:ind w:left="1069"/>
              <w:rPr>
                <w:bCs/>
              </w:rPr>
            </w:pPr>
            <w:r>
              <w:rPr>
                <w:b/>
              </w:rPr>
              <w:t xml:space="preserve">Practice: </w:t>
            </w:r>
            <w:r w:rsidR="007A18A2">
              <w:rPr>
                <w:bCs/>
              </w:rPr>
              <w:t>Participants</w:t>
            </w:r>
            <w:r>
              <w:rPr>
                <w:bCs/>
              </w:rPr>
              <w:t xml:space="preserve"> practice maintaining eye contact while speaking to a small group. Feedback is provided on their ability to connect with different </w:t>
            </w:r>
            <w:r w:rsidR="007A18A2">
              <w:rPr>
                <w:bCs/>
              </w:rPr>
              <w:t>participants</w:t>
            </w:r>
            <w:r>
              <w:rPr>
                <w:bCs/>
              </w:rPr>
              <w:t>.</w:t>
            </w:r>
          </w:p>
          <w:p w14:paraId="2410D007" w14:textId="77777777" w:rsidR="00EF2F22" w:rsidRDefault="00EF2F22" w:rsidP="00EF2F22">
            <w:pPr>
              <w:tabs>
                <w:tab w:val="left" w:pos="7957"/>
              </w:tabs>
              <w:rPr>
                <w:bCs/>
              </w:rPr>
            </w:pPr>
          </w:p>
          <w:p w14:paraId="046B3CA4" w14:textId="7F2F34CD" w:rsidR="00EF2F22" w:rsidRPr="00EF2F22" w:rsidRDefault="00EF2F22">
            <w:pPr>
              <w:pStyle w:val="ListParagraph"/>
              <w:numPr>
                <w:ilvl w:val="0"/>
                <w:numId w:val="31"/>
              </w:numPr>
              <w:tabs>
                <w:tab w:val="left" w:pos="7957"/>
              </w:tabs>
              <w:rPr>
                <w:b/>
              </w:rPr>
            </w:pPr>
            <w:r>
              <w:rPr>
                <w:b/>
              </w:rPr>
              <w:t>Handing Questions and Managing Discussions</w:t>
            </w:r>
          </w:p>
          <w:p w14:paraId="12EF803F" w14:textId="77777777" w:rsidR="00EF2F22" w:rsidRDefault="00EF2F22">
            <w:pPr>
              <w:pStyle w:val="ListParagraph"/>
              <w:numPr>
                <w:ilvl w:val="0"/>
                <w:numId w:val="40"/>
              </w:numPr>
              <w:tabs>
                <w:tab w:val="left" w:pos="7957"/>
              </w:tabs>
              <w:rPr>
                <w:b/>
              </w:rPr>
            </w:pPr>
            <w:r>
              <w:rPr>
                <w:b/>
              </w:rPr>
              <w:t>Encouraging Questions:</w:t>
            </w:r>
          </w:p>
          <w:p w14:paraId="78FB3339" w14:textId="77777777" w:rsidR="00EF2F22" w:rsidRPr="00EF2F22" w:rsidRDefault="00EF2F22">
            <w:pPr>
              <w:pStyle w:val="ListParagraph"/>
              <w:numPr>
                <w:ilvl w:val="0"/>
                <w:numId w:val="41"/>
              </w:numPr>
              <w:tabs>
                <w:tab w:val="left" w:pos="7957"/>
              </w:tabs>
              <w:rPr>
                <w:b/>
              </w:rPr>
            </w:pPr>
            <w:r>
              <w:rPr>
                <w:b/>
              </w:rPr>
              <w:t xml:space="preserve">Definition: </w:t>
            </w:r>
            <w:r>
              <w:rPr>
                <w:bCs/>
              </w:rPr>
              <w:t>Creating an environment where participants feel comfortable asking questions.</w:t>
            </w:r>
          </w:p>
          <w:p w14:paraId="44794519" w14:textId="77777777" w:rsidR="00EF2F22" w:rsidRPr="00EF2F22" w:rsidRDefault="00EF2F22">
            <w:pPr>
              <w:pStyle w:val="ListParagraph"/>
              <w:numPr>
                <w:ilvl w:val="0"/>
                <w:numId w:val="41"/>
              </w:numPr>
              <w:tabs>
                <w:tab w:val="left" w:pos="7957"/>
              </w:tabs>
              <w:rPr>
                <w:b/>
              </w:rPr>
            </w:pPr>
            <w:r>
              <w:rPr>
                <w:b/>
              </w:rPr>
              <w:t xml:space="preserve">Importance: </w:t>
            </w:r>
            <w:r>
              <w:rPr>
                <w:bCs/>
              </w:rPr>
              <w:t xml:space="preserve">Promotes engagement and ensures that participants understand the material. </w:t>
            </w:r>
          </w:p>
          <w:p w14:paraId="544A91BB" w14:textId="77777777" w:rsidR="00EF2F22" w:rsidRDefault="00EF2F22">
            <w:pPr>
              <w:pStyle w:val="ListParagraph"/>
              <w:numPr>
                <w:ilvl w:val="0"/>
                <w:numId w:val="41"/>
              </w:numPr>
              <w:tabs>
                <w:tab w:val="left" w:pos="7957"/>
              </w:tabs>
              <w:rPr>
                <w:b/>
              </w:rPr>
            </w:pPr>
            <w:r>
              <w:rPr>
                <w:b/>
              </w:rPr>
              <w:t>Tips:</w:t>
            </w:r>
          </w:p>
          <w:p w14:paraId="45B79298" w14:textId="2C44B587" w:rsidR="00EF2F22" w:rsidRPr="00EF2F22" w:rsidRDefault="00EF2F22">
            <w:pPr>
              <w:pStyle w:val="ListParagraph"/>
              <w:numPr>
                <w:ilvl w:val="0"/>
                <w:numId w:val="41"/>
              </w:numPr>
              <w:tabs>
                <w:tab w:val="left" w:pos="7957"/>
              </w:tabs>
              <w:rPr>
                <w:b/>
              </w:rPr>
            </w:pPr>
            <w:r>
              <w:rPr>
                <w:b/>
              </w:rPr>
              <w:t xml:space="preserve">Invite Questions: </w:t>
            </w:r>
            <w:r>
              <w:rPr>
                <w:bCs/>
              </w:rPr>
              <w:t>Regularly ask if anyone has questions and encourage participation.</w:t>
            </w:r>
          </w:p>
          <w:p w14:paraId="62235A49" w14:textId="4E4C4D17" w:rsidR="00EF2F22" w:rsidRPr="00EF2F22" w:rsidRDefault="00EF2F22">
            <w:pPr>
              <w:pStyle w:val="ListParagraph"/>
              <w:numPr>
                <w:ilvl w:val="0"/>
                <w:numId w:val="41"/>
              </w:numPr>
              <w:tabs>
                <w:tab w:val="left" w:pos="7957"/>
              </w:tabs>
              <w:rPr>
                <w:b/>
              </w:rPr>
            </w:pPr>
            <w:r>
              <w:rPr>
                <w:b/>
              </w:rPr>
              <w:t xml:space="preserve">Be Approachable: </w:t>
            </w:r>
            <w:r>
              <w:rPr>
                <w:bCs/>
              </w:rPr>
              <w:t>Use positive body language and tone to make participants feel comfortable asking questions.</w:t>
            </w:r>
          </w:p>
          <w:p w14:paraId="1E8A8F82" w14:textId="2F24B92B" w:rsidR="00EF2F22" w:rsidRDefault="00EF2F22">
            <w:pPr>
              <w:pStyle w:val="ListParagraph"/>
              <w:numPr>
                <w:ilvl w:val="0"/>
                <w:numId w:val="41"/>
              </w:numPr>
              <w:tabs>
                <w:tab w:val="left" w:pos="7957"/>
              </w:tabs>
              <w:rPr>
                <w:b/>
              </w:rPr>
            </w:pPr>
            <w:r>
              <w:rPr>
                <w:b/>
              </w:rPr>
              <w:t>Activity:</w:t>
            </w:r>
          </w:p>
          <w:p w14:paraId="74B8AB87" w14:textId="6CAAF3C3" w:rsidR="00EF2F22" w:rsidRPr="00EF2F22" w:rsidRDefault="00EF2F22">
            <w:pPr>
              <w:pStyle w:val="ListParagraph"/>
              <w:numPr>
                <w:ilvl w:val="0"/>
                <w:numId w:val="41"/>
              </w:numPr>
              <w:tabs>
                <w:tab w:val="left" w:pos="7957"/>
              </w:tabs>
              <w:ind w:left="1069"/>
              <w:rPr>
                <w:b/>
              </w:rPr>
            </w:pPr>
            <w:r>
              <w:rPr>
                <w:b/>
              </w:rPr>
              <w:t xml:space="preserve">Simulation: </w:t>
            </w:r>
            <w:r>
              <w:rPr>
                <w:bCs/>
              </w:rPr>
              <w:t xml:space="preserve">Participants practice inviting and handling questions during a mock training session. Peers act as </w:t>
            </w:r>
            <w:r w:rsidR="007A18A2">
              <w:rPr>
                <w:bCs/>
              </w:rPr>
              <w:t>participants</w:t>
            </w:r>
            <w:r>
              <w:rPr>
                <w:bCs/>
              </w:rPr>
              <w:t xml:space="preserve"> with difficult questions.</w:t>
            </w:r>
          </w:p>
          <w:p w14:paraId="5DAF5F52" w14:textId="156AC8F4" w:rsidR="00EF2F22" w:rsidRDefault="00EF2F22">
            <w:pPr>
              <w:pStyle w:val="ListParagraph"/>
              <w:numPr>
                <w:ilvl w:val="0"/>
                <w:numId w:val="40"/>
              </w:numPr>
              <w:tabs>
                <w:tab w:val="left" w:pos="7957"/>
              </w:tabs>
              <w:rPr>
                <w:b/>
              </w:rPr>
            </w:pPr>
            <w:r>
              <w:rPr>
                <w:b/>
              </w:rPr>
              <w:t>Handing Difficult Questions:</w:t>
            </w:r>
          </w:p>
          <w:p w14:paraId="2ED25B6E" w14:textId="5B7E41D6" w:rsidR="00EF2F22" w:rsidRDefault="00EF2F22">
            <w:pPr>
              <w:pStyle w:val="ListParagraph"/>
              <w:numPr>
                <w:ilvl w:val="0"/>
                <w:numId w:val="43"/>
              </w:numPr>
              <w:tabs>
                <w:tab w:val="left" w:pos="7957"/>
              </w:tabs>
              <w:rPr>
                <w:b/>
              </w:rPr>
            </w:pPr>
            <w:r>
              <w:rPr>
                <w:b/>
              </w:rPr>
              <w:t xml:space="preserve">Definition: </w:t>
            </w:r>
            <w:r>
              <w:rPr>
                <w:bCs/>
              </w:rPr>
              <w:t>Managing challenging questions or situations respectfully and effectively.</w:t>
            </w:r>
          </w:p>
          <w:p w14:paraId="50EFA0C6" w14:textId="3A375CB0" w:rsidR="00EF2F22" w:rsidRPr="00EF2F22" w:rsidRDefault="00EF2F22">
            <w:pPr>
              <w:pStyle w:val="ListParagraph"/>
              <w:numPr>
                <w:ilvl w:val="0"/>
                <w:numId w:val="43"/>
              </w:numPr>
              <w:tabs>
                <w:tab w:val="left" w:pos="7957"/>
              </w:tabs>
              <w:rPr>
                <w:b/>
              </w:rPr>
            </w:pPr>
            <w:r>
              <w:rPr>
                <w:b/>
              </w:rPr>
              <w:t xml:space="preserve">Importance: </w:t>
            </w:r>
            <w:r>
              <w:rPr>
                <w:bCs/>
              </w:rPr>
              <w:t>Maintains control of the session and ensures a positive learning environment.</w:t>
            </w:r>
          </w:p>
          <w:p w14:paraId="2E357139" w14:textId="02FE9813" w:rsidR="00EF2F22" w:rsidRDefault="00EF2F22">
            <w:pPr>
              <w:pStyle w:val="ListParagraph"/>
              <w:numPr>
                <w:ilvl w:val="0"/>
                <w:numId w:val="43"/>
              </w:numPr>
              <w:tabs>
                <w:tab w:val="left" w:pos="7957"/>
              </w:tabs>
              <w:rPr>
                <w:b/>
              </w:rPr>
            </w:pPr>
            <w:r>
              <w:rPr>
                <w:b/>
              </w:rPr>
              <w:t xml:space="preserve">Tips: </w:t>
            </w:r>
          </w:p>
          <w:p w14:paraId="7C36CE3C" w14:textId="0342350A" w:rsidR="00EF2F22" w:rsidRDefault="00EF2F22">
            <w:pPr>
              <w:pStyle w:val="ListParagraph"/>
              <w:numPr>
                <w:ilvl w:val="0"/>
                <w:numId w:val="43"/>
              </w:numPr>
              <w:tabs>
                <w:tab w:val="left" w:pos="7957"/>
              </w:tabs>
              <w:ind w:left="1069"/>
              <w:rPr>
                <w:b/>
              </w:rPr>
            </w:pPr>
            <w:r>
              <w:rPr>
                <w:b/>
              </w:rPr>
              <w:lastRenderedPageBreak/>
              <w:t xml:space="preserve">Stay Calm: </w:t>
            </w:r>
            <w:r>
              <w:rPr>
                <w:bCs/>
              </w:rPr>
              <w:t>Maintain composure and respond respectfully.</w:t>
            </w:r>
          </w:p>
          <w:p w14:paraId="53CF98BE" w14:textId="514798CF" w:rsidR="00EF2F22" w:rsidRDefault="00EF2F22">
            <w:pPr>
              <w:pStyle w:val="ListParagraph"/>
              <w:numPr>
                <w:ilvl w:val="0"/>
                <w:numId w:val="43"/>
              </w:numPr>
              <w:tabs>
                <w:tab w:val="left" w:pos="7957"/>
              </w:tabs>
              <w:ind w:left="1069"/>
              <w:rPr>
                <w:b/>
              </w:rPr>
            </w:pPr>
            <w:r>
              <w:rPr>
                <w:b/>
              </w:rPr>
              <w:t xml:space="preserve">Clarify: </w:t>
            </w:r>
            <w:r>
              <w:rPr>
                <w:bCs/>
              </w:rPr>
              <w:t>Restate the question to ensure understanding before answering.</w:t>
            </w:r>
          </w:p>
          <w:p w14:paraId="1E5AC776" w14:textId="41CA04E5" w:rsidR="00EF2F22" w:rsidRDefault="00EF2F22">
            <w:pPr>
              <w:pStyle w:val="ListParagraph"/>
              <w:numPr>
                <w:ilvl w:val="0"/>
                <w:numId w:val="43"/>
              </w:numPr>
              <w:tabs>
                <w:tab w:val="left" w:pos="7957"/>
              </w:tabs>
              <w:ind w:left="1069"/>
              <w:rPr>
                <w:b/>
              </w:rPr>
            </w:pPr>
            <w:r>
              <w:rPr>
                <w:b/>
              </w:rPr>
              <w:t xml:space="preserve">Deflect if Necessary: </w:t>
            </w:r>
            <w:r>
              <w:rPr>
                <w:bCs/>
              </w:rPr>
              <w:t>If you don’t know the answer, offer to find out and follow up later.</w:t>
            </w:r>
          </w:p>
          <w:p w14:paraId="220BCA94" w14:textId="340806DB" w:rsidR="00EF2F22" w:rsidRDefault="00EF2F22">
            <w:pPr>
              <w:pStyle w:val="ListParagraph"/>
              <w:numPr>
                <w:ilvl w:val="0"/>
                <w:numId w:val="43"/>
              </w:numPr>
              <w:tabs>
                <w:tab w:val="left" w:pos="7957"/>
              </w:tabs>
              <w:ind w:left="709"/>
              <w:rPr>
                <w:b/>
              </w:rPr>
            </w:pPr>
            <w:r>
              <w:rPr>
                <w:b/>
              </w:rPr>
              <w:t>Activity:</w:t>
            </w:r>
          </w:p>
          <w:p w14:paraId="03348B34" w14:textId="72DEFF8D" w:rsidR="00EF2F22" w:rsidRPr="00EF2F22" w:rsidRDefault="00EF2F22">
            <w:pPr>
              <w:pStyle w:val="ListParagraph"/>
              <w:numPr>
                <w:ilvl w:val="0"/>
                <w:numId w:val="43"/>
              </w:numPr>
              <w:tabs>
                <w:tab w:val="left" w:pos="7957"/>
              </w:tabs>
              <w:ind w:left="1069"/>
              <w:rPr>
                <w:b/>
              </w:rPr>
            </w:pPr>
            <w:r>
              <w:rPr>
                <w:b/>
              </w:rPr>
              <w:t xml:space="preserve">Role-Playing: </w:t>
            </w:r>
            <w:r>
              <w:rPr>
                <w:bCs/>
              </w:rPr>
              <w:t>Participants practice responding to difficult questions in a controlled setting. Feedback is provided on their handling of the situation.</w:t>
            </w:r>
          </w:p>
          <w:p w14:paraId="0A9FE133" w14:textId="3E2FA70D" w:rsidR="00EF2F22" w:rsidRPr="00EF2F22" w:rsidRDefault="00EF2F22">
            <w:pPr>
              <w:pStyle w:val="ListParagraph"/>
              <w:numPr>
                <w:ilvl w:val="0"/>
                <w:numId w:val="40"/>
              </w:numPr>
              <w:tabs>
                <w:tab w:val="left" w:pos="7957"/>
              </w:tabs>
              <w:rPr>
                <w:b/>
              </w:rPr>
            </w:pPr>
            <w:r>
              <w:rPr>
                <w:b/>
              </w:rPr>
              <w:t>Managing Group Discussions:</w:t>
            </w:r>
          </w:p>
          <w:p w14:paraId="6D7220E3" w14:textId="70B94806" w:rsidR="00EF2F22" w:rsidRPr="00EF2F22" w:rsidRDefault="00EF2F22">
            <w:pPr>
              <w:pStyle w:val="ListParagraph"/>
              <w:numPr>
                <w:ilvl w:val="0"/>
                <w:numId w:val="44"/>
              </w:numPr>
              <w:tabs>
                <w:tab w:val="left" w:pos="7957"/>
              </w:tabs>
              <w:rPr>
                <w:b/>
              </w:rPr>
            </w:pPr>
            <w:r>
              <w:rPr>
                <w:b/>
              </w:rPr>
              <w:t xml:space="preserve">Definition: </w:t>
            </w:r>
            <w:r>
              <w:rPr>
                <w:bCs/>
              </w:rPr>
              <w:t>Facilitating productive discussions to ensure all voices are heard and learning is enhanced.</w:t>
            </w:r>
          </w:p>
          <w:p w14:paraId="01D10415" w14:textId="3BA75A1E" w:rsidR="00EF2F22" w:rsidRPr="00EF2F22" w:rsidRDefault="00EF2F22">
            <w:pPr>
              <w:pStyle w:val="ListParagraph"/>
              <w:numPr>
                <w:ilvl w:val="0"/>
                <w:numId w:val="44"/>
              </w:numPr>
              <w:tabs>
                <w:tab w:val="left" w:pos="7957"/>
              </w:tabs>
              <w:rPr>
                <w:b/>
              </w:rPr>
            </w:pPr>
            <w:r>
              <w:rPr>
                <w:b/>
              </w:rPr>
              <w:t xml:space="preserve">Importance: </w:t>
            </w:r>
            <w:r>
              <w:rPr>
                <w:bCs/>
              </w:rPr>
              <w:t>Encourages collaboration and deeper understanding of the material.</w:t>
            </w:r>
          </w:p>
          <w:p w14:paraId="0E8E78A0" w14:textId="1EE73514" w:rsidR="00EF2F22" w:rsidRDefault="00EF2F22">
            <w:pPr>
              <w:pStyle w:val="ListParagraph"/>
              <w:numPr>
                <w:ilvl w:val="0"/>
                <w:numId w:val="44"/>
              </w:numPr>
              <w:tabs>
                <w:tab w:val="left" w:pos="7957"/>
              </w:tabs>
              <w:rPr>
                <w:b/>
              </w:rPr>
            </w:pPr>
            <w:r>
              <w:rPr>
                <w:b/>
              </w:rPr>
              <w:t>Tips:</w:t>
            </w:r>
          </w:p>
          <w:p w14:paraId="462903BA" w14:textId="61BBABCA" w:rsidR="00EF2F22" w:rsidRPr="00EF2F22" w:rsidRDefault="00EF2F22">
            <w:pPr>
              <w:pStyle w:val="ListParagraph"/>
              <w:numPr>
                <w:ilvl w:val="0"/>
                <w:numId w:val="44"/>
              </w:numPr>
              <w:tabs>
                <w:tab w:val="left" w:pos="7957"/>
              </w:tabs>
              <w:ind w:left="1069"/>
              <w:rPr>
                <w:b/>
              </w:rPr>
            </w:pPr>
            <w:r>
              <w:rPr>
                <w:b/>
              </w:rPr>
              <w:t xml:space="preserve">Set </w:t>
            </w:r>
            <w:r w:rsidR="007A18A2">
              <w:rPr>
                <w:b/>
              </w:rPr>
              <w:t>Ground</w:t>
            </w:r>
            <w:r>
              <w:rPr>
                <w:b/>
              </w:rPr>
              <w:t xml:space="preserve"> Rules: </w:t>
            </w:r>
            <w:r>
              <w:rPr>
                <w:bCs/>
              </w:rPr>
              <w:t>Establish rules for respectful and productive discussions.</w:t>
            </w:r>
          </w:p>
          <w:p w14:paraId="5582B891" w14:textId="133345D2" w:rsidR="00EF2F22" w:rsidRPr="00EF2F22" w:rsidRDefault="00EF2F22">
            <w:pPr>
              <w:pStyle w:val="ListParagraph"/>
              <w:numPr>
                <w:ilvl w:val="0"/>
                <w:numId w:val="44"/>
              </w:numPr>
              <w:tabs>
                <w:tab w:val="left" w:pos="7957"/>
              </w:tabs>
              <w:ind w:left="1069"/>
              <w:rPr>
                <w:b/>
              </w:rPr>
            </w:pPr>
            <w:r>
              <w:rPr>
                <w:b/>
              </w:rPr>
              <w:t xml:space="preserve">Involve Everyone: </w:t>
            </w:r>
            <w:r>
              <w:rPr>
                <w:bCs/>
              </w:rPr>
              <w:t>Encourage quieter participants to share their thoughts and manage dominant speakers.</w:t>
            </w:r>
          </w:p>
          <w:p w14:paraId="6F79AC01" w14:textId="776CA3E4" w:rsidR="00EF2F22" w:rsidRDefault="00EF2F22">
            <w:pPr>
              <w:pStyle w:val="ListParagraph"/>
              <w:numPr>
                <w:ilvl w:val="0"/>
                <w:numId w:val="44"/>
              </w:numPr>
              <w:tabs>
                <w:tab w:val="left" w:pos="7957"/>
              </w:tabs>
              <w:rPr>
                <w:b/>
              </w:rPr>
            </w:pPr>
            <w:r>
              <w:rPr>
                <w:b/>
              </w:rPr>
              <w:t>Activity:</w:t>
            </w:r>
          </w:p>
          <w:p w14:paraId="119D1A00" w14:textId="40D7AC86" w:rsidR="00EF2F22" w:rsidRPr="00EF2F22" w:rsidRDefault="00EF2F22">
            <w:pPr>
              <w:pStyle w:val="ListParagraph"/>
              <w:numPr>
                <w:ilvl w:val="0"/>
                <w:numId w:val="44"/>
              </w:numPr>
              <w:tabs>
                <w:tab w:val="left" w:pos="7957"/>
              </w:tabs>
              <w:ind w:left="1069"/>
              <w:rPr>
                <w:b/>
              </w:rPr>
            </w:pPr>
            <w:r>
              <w:rPr>
                <w:b/>
              </w:rPr>
              <w:t xml:space="preserve">Facilitated Discussion: </w:t>
            </w:r>
            <w:r>
              <w:rPr>
                <w:bCs/>
              </w:rPr>
              <w:t xml:space="preserve">In small groups, participants facilitate a discussion on a </w:t>
            </w:r>
            <w:r w:rsidR="007A18A2">
              <w:rPr>
                <w:bCs/>
              </w:rPr>
              <w:t>g</w:t>
            </w:r>
            <w:r>
              <w:rPr>
                <w:bCs/>
              </w:rPr>
              <w:t>iven topic, ensuring balanced participation. Peers provide feedback on facilitation skills.</w:t>
            </w:r>
          </w:p>
          <w:p w14:paraId="10EE2C42" w14:textId="77777777" w:rsidR="00EF2F22" w:rsidRDefault="00EF2F22" w:rsidP="00EF2F22">
            <w:pPr>
              <w:tabs>
                <w:tab w:val="left" w:pos="7957"/>
              </w:tabs>
              <w:rPr>
                <w:b/>
              </w:rPr>
            </w:pPr>
          </w:p>
          <w:p w14:paraId="4F33E253" w14:textId="3EFEC4D2" w:rsidR="00EF2F22" w:rsidRPr="00EF2F22" w:rsidRDefault="00EF2F22" w:rsidP="00EF2F22">
            <w:pPr>
              <w:tabs>
                <w:tab w:val="left" w:pos="7957"/>
              </w:tabs>
              <w:rPr>
                <w:b/>
              </w:rPr>
            </w:pPr>
          </w:p>
        </w:tc>
      </w:tr>
      <w:tr w:rsidR="00424F97" w:rsidRPr="00B82134" w14:paraId="43644F5B" w14:textId="77777777" w:rsidTr="00212672">
        <w:tc>
          <w:tcPr>
            <w:tcW w:w="1885" w:type="dxa"/>
            <w:shd w:val="clear" w:color="auto" w:fill="006E91"/>
          </w:tcPr>
          <w:p w14:paraId="7764C89E" w14:textId="748DD4E4" w:rsidR="00424F97" w:rsidRPr="00B82134" w:rsidRDefault="00424F97" w:rsidP="00424F97">
            <w:pPr>
              <w:tabs>
                <w:tab w:val="left" w:pos="7957"/>
              </w:tabs>
              <w:rPr>
                <w:b/>
              </w:rPr>
            </w:pPr>
            <w:r>
              <w:rPr>
                <w:b/>
                <w:color w:val="FFFFFF" w:themeColor="background1"/>
              </w:rPr>
              <w:lastRenderedPageBreak/>
              <w:t>Topic</w:t>
            </w:r>
          </w:p>
        </w:tc>
        <w:tc>
          <w:tcPr>
            <w:tcW w:w="12510" w:type="dxa"/>
            <w:gridSpan w:val="2"/>
            <w:shd w:val="clear" w:color="auto" w:fill="006E91"/>
          </w:tcPr>
          <w:p w14:paraId="70713DFF" w14:textId="2E21D44D" w:rsidR="00424F97" w:rsidRPr="00EF2F22" w:rsidRDefault="00EF2F22" w:rsidP="00424F97">
            <w:pPr>
              <w:tabs>
                <w:tab w:val="left" w:pos="7957"/>
              </w:tabs>
              <w:rPr>
                <w:b/>
                <w:color w:val="FFFFFF" w:themeColor="background1"/>
              </w:rPr>
            </w:pPr>
            <w:r w:rsidRPr="00EF2F22">
              <w:rPr>
                <w:b/>
                <w:color w:val="FFFFFF" w:themeColor="background1"/>
              </w:rPr>
              <w:t>Using Visual Aids and Technology (1 hour)</w:t>
            </w:r>
            <w:r w:rsidR="008715CB">
              <w:rPr>
                <w:b/>
                <w:color w:val="FFFFFF" w:themeColor="background1"/>
              </w:rPr>
              <w:t xml:space="preserve"> 5</w:t>
            </w:r>
          </w:p>
        </w:tc>
      </w:tr>
      <w:tr w:rsidR="00424F97" w:rsidRPr="00B82134" w14:paraId="08A67BE1" w14:textId="77777777" w:rsidTr="00424F97">
        <w:tc>
          <w:tcPr>
            <w:tcW w:w="1885" w:type="dxa"/>
          </w:tcPr>
          <w:p w14:paraId="4DD4EFB5" w14:textId="47ADA6E9" w:rsidR="00424F97" w:rsidRPr="00B82134" w:rsidRDefault="00424F97" w:rsidP="00424F97">
            <w:pPr>
              <w:tabs>
                <w:tab w:val="left" w:pos="7957"/>
              </w:tabs>
              <w:rPr>
                <w:b/>
              </w:rPr>
            </w:pPr>
          </w:p>
        </w:tc>
        <w:tc>
          <w:tcPr>
            <w:tcW w:w="12510" w:type="dxa"/>
            <w:gridSpan w:val="2"/>
          </w:tcPr>
          <w:p w14:paraId="47254368" w14:textId="77777777" w:rsidR="00500715" w:rsidRDefault="00EF2F22" w:rsidP="00424F97">
            <w:pPr>
              <w:tabs>
                <w:tab w:val="left" w:pos="7957"/>
              </w:tabs>
              <w:rPr>
                <w:b/>
                <w:iCs/>
              </w:rPr>
            </w:pPr>
            <w:r>
              <w:rPr>
                <w:b/>
                <w:iCs/>
              </w:rPr>
              <w:t>Overview:</w:t>
            </w:r>
          </w:p>
          <w:p w14:paraId="1CF5A471" w14:textId="77777777" w:rsidR="00EF2F22" w:rsidRPr="00EF2F22" w:rsidRDefault="00EF2F22">
            <w:pPr>
              <w:pStyle w:val="ListParagraph"/>
              <w:numPr>
                <w:ilvl w:val="0"/>
                <w:numId w:val="5"/>
              </w:numPr>
              <w:tabs>
                <w:tab w:val="left" w:pos="7957"/>
              </w:tabs>
              <w:rPr>
                <w:bCs/>
                <w:iCs/>
              </w:rPr>
            </w:pPr>
            <w:r w:rsidRPr="00EF2F22">
              <w:rPr>
                <w:bCs/>
                <w:iCs/>
              </w:rPr>
              <w:t xml:space="preserve">Explain the role of visual aids in enhancing understanding and retention. </w:t>
            </w:r>
          </w:p>
          <w:p w14:paraId="126D9582" w14:textId="77777777" w:rsidR="00EF2F22" w:rsidRPr="00EF2F22" w:rsidRDefault="00EF2F22">
            <w:pPr>
              <w:pStyle w:val="ListParagraph"/>
              <w:numPr>
                <w:ilvl w:val="0"/>
                <w:numId w:val="5"/>
              </w:numPr>
              <w:tabs>
                <w:tab w:val="left" w:pos="7957"/>
              </w:tabs>
              <w:rPr>
                <w:bCs/>
                <w:iCs/>
              </w:rPr>
            </w:pPr>
            <w:r w:rsidRPr="00EF2F22">
              <w:rPr>
                <w:bCs/>
                <w:iCs/>
              </w:rPr>
              <w:t>Introduce different types of visual aids, such as slide, charts, and videos, and their effective use.</w:t>
            </w:r>
          </w:p>
          <w:p w14:paraId="39FDC4E3" w14:textId="77777777" w:rsidR="00EF2F22" w:rsidRDefault="00EF2F22">
            <w:pPr>
              <w:pStyle w:val="ListParagraph"/>
              <w:numPr>
                <w:ilvl w:val="0"/>
                <w:numId w:val="5"/>
              </w:numPr>
              <w:tabs>
                <w:tab w:val="left" w:pos="7957"/>
              </w:tabs>
              <w:rPr>
                <w:bCs/>
                <w:iCs/>
              </w:rPr>
            </w:pPr>
            <w:r w:rsidRPr="00EF2F22">
              <w:rPr>
                <w:bCs/>
                <w:iCs/>
              </w:rPr>
              <w:t>Demonstrate the use of technology in training, including e-learning platforms and interactive tools.</w:t>
            </w:r>
          </w:p>
          <w:p w14:paraId="6562800F" w14:textId="3A627CBB" w:rsidR="00EF2F22" w:rsidRDefault="00EF2F22" w:rsidP="00EF2F22">
            <w:pPr>
              <w:tabs>
                <w:tab w:val="left" w:pos="7957"/>
              </w:tabs>
              <w:rPr>
                <w:bCs/>
                <w:iCs/>
              </w:rPr>
            </w:pPr>
          </w:p>
          <w:p w14:paraId="1B251ACB" w14:textId="60FECB04" w:rsidR="00EF2F22" w:rsidRDefault="00EF2F22" w:rsidP="00EF2F22">
            <w:pPr>
              <w:tabs>
                <w:tab w:val="left" w:pos="7957"/>
              </w:tabs>
              <w:rPr>
                <w:b/>
                <w:iCs/>
              </w:rPr>
            </w:pPr>
            <w:r>
              <w:rPr>
                <w:b/>
                <w:iCs/>
              </w:rPr>
              <w:t>Activity:</w:t>
            </w:r>
          </w:p>
          <w:p w14:paraId="287787B8" w14:textId="7423E0E3" w:rsidR="00EF2F22" w:rsidRDefault="00EF2F22" w:rsidP="00EF2F22">
            <w:pPr>
              <w:tabs>
                <w:tab w:val="left" w:pos="7957"/>
              </w:tabs>
              <w:rPr>
                <w:b/>
                <w:iCs/>
              </w:rPr>
            </w:pPr>
            <w:r>
              <w:rPr>
                <w:b/>
                <w:iCs/>
              </w:rPr>
              <w:t>Hands on Practice:</w:t>
            </w:r>
          </w:p>
          <w:p w14:paraId="3E951160" w14:textId="64B921A2" w:rsidR="00EF2F22" w:rsidRDefault="00EF2F22" w:rsidP="00EF2F22">
            <w:pPr>
              <w:tabs>
                <w:tab w:val="left" w:pos="7957"/>
              </w:tabs>
              <w:rPr>
                <w:bCs/>
                <w:iCs/>
              </w:rPr>
            </w:pPr>
            <w:r>
              <w:rPr>
                <w:bCs/>
                <w:iCs/>
              </w:rPr>
              <w:t xml:space="preserve">Participants create a slide deck for a training topic, focusing on clarity, simplicity, and visual appeal. Use guidelines such as keeping text minimal, using high-quality images, and maintaining consistent formatting. </w:t>
            </w:r>
          </w:p>
          <w:p w14:paraId="5E0A4ABA" w14:textId="743ACA5F" w:rsidR="00EF2F22" w:rsidRDefault="00EF2F22" w:rsidP="00EF2F22">
            <w:pPr>
              <w:tabs>
                <w:tab w:val="left" w:pos="7957"/>
              </w:tabs>
              <w:rPr>
                <w:b/>
                <w:iCs/>
              </w:rPr>
            </w:pPr>
            <w:r>
              <w:rPr>
                <w:b/>
                <w:iCs/>
              </w:rPr>
              <w:t>Demonstration:</w:t>
            </w:r>
          </w:p>
          <w:p w14:paraId="5EE93C85" w14:textId="460AA264" w:rsidR="00EF2F22" w:rsidRPr="00EF2F22" w:rsidRDefault="00EF2F22" w:rsidP="00EF2F22">
            <w:pPr>
              <w:tabs>
                <w:tab w:val="left" w:pos="7957"/>
              </w:tabs>
              <w:rPr>
                <w:bCs/>
                <w:iCs/>
              </w:rPr>
            </w:pPr>
            <w:r>
              <w:rPr>
                <w:bCs/>
                <w:iCs/>
              </w:rPr>
              <w:t>Introduce an e-learning platform or interactive tool that is relevant to the construction industry (safety training module in an existing LMS - UKG if possible). Participants explore its features and discuss how they could integrate such technology into their training.</w:t>
            </w:r>
          </w:p>
          <w:p w14:paraId="5A5FEA6B" w14:textId="77777777" w:rsidR="00EF2F22" w:rsidRDefault="00EF2F22" w:rsidP="00F627E1">
            <w:pPr>
              <w:tabs>
                <w:tab w:val="left" w:pos="7957"/>
              </w:tabs>
              <w:rPr>
                <w:bCs/>
                <w:iCs/>
              </w:rPr>
            </w:pPr>
          </w:p>
          <w:p w14:paraId="65D00AD9" w14:textId="77777777" w:rsidR="00F627E1" w:rsidRDefault="00F627E1" w:rsidP="00F627E1">
            <w:pPr>
              <w:tabs>
                <w:tab w:val="left" w:pos="7957"/>
              </w:tabs>
              <w:rPr>
                <w:bCs/>
                <w:iCs/>
              </w:rPr>
            </w:pPr>
            <w:r>
              <w:rPr>
                <w:bCs/>
                <w:iCs/>
              </w:rPr>
              <w:lastRenderedPageBreak/>
              <w:t>In this session, participants will learn how to use visual aids (such as slides, charts, and videos) and technology (including e-learning platforms, and other interactive tools) to enhance their training sessions. This includes understanding the benefits of visual aids in technology, best practices for their design and use, and hands-on practice creating and using these tools.</w:t>
            </w:r>
          </w:p>
          <w:p w14:paraId="3A00F697" w14:textId="77777777" w:rsidR="00F627E1" w:rsidRDefault="00F627E1" w:rsidP="00F627E1">
            <w:pPr>
              <w:tabs>
                <w:tab w:val="left" w:pos="7957"/>
              </w:tabs>
              <w:rPr>
                <w:bCs/>
                <w:iCs/>
              </w:rPr>
            </w:pPr>
          </w:p>
          <w:p w14:paraId="58F21D02" w14:textId="77777777" w:rsidR="00F627E1" w:rsidRDefault="00F627E1" w:rsidP="00F627E1">
            <w:pPr>
              <w:tabs>
                <w:tab w:val="left" w:pos="7957"/>
              </w:tabs>
              <w:rPr>
                <w:b/>
                <w:iCs/>
              </w:rPr>
            </w:pPr>
            <w:r>
              <w:rPr>
                <w:b/>
                <w:iCs/>
              </w:rPr>
              <w:t>Detailed Breakdown</w:t>
            </w:r>
          </w:p>
          <w:p w14:paraId="6EABC249" w14:textId="77777777" w:rsidR="00F627E1" w:rsidRDefault="00F627E1">
            <w:pPr>
              <w:pStyle w:val="ListParagraph"/>
              <w:numPr>
                <w:ilvl w:val="0"/>
                <w:numId w:val="49"/>
              </w:numPr>
              <w:tabs>
                <w:tab w:val="left" w:pos="7957"/>
              </w:tabs>
              <w:rPr>
                <w:b/>
                <w:iCs/>
              </w:rPr>
            </w:pPr>
            <w:r w:rsidRPr="00F627E1">
              <w:rPr>
                <w:b/>
                <w:iCs/>
              </w:rPr>
              <w:t>Importance of Visual Aids and Technology</w:t>
            </w:r>
          </w:p>
          <w:p w14:paraId="5EB1C726" w14:textId="544A004D" w:rsidR="00F627E1" w:rsidRPr="00F627E1" w:rsidRDefault="00F627E1">
            <w:pPr>
              <w:pStyle w:val="ListParagraph"/>
              <w:numPr>
                <w:ilvl w:val="6"/>
                <w:numId w:val="14"/>
              </w:numPr>
              <w:tabs>
                <w:tab w:val="left" w:pos="7957"/>
              </w:tabs>
              <w:ind w:left="349"/>
              <w:rPr>
                <w:b/>
                <w:iCs/>
              </w:rPr>
            </w:pPr>
            <w:r>
              <w:rPr>
                <w:b/>
                <w:iCs/>
              </w:rPr>
              <w:t xml:space="preserve">Engagement: </w:t>
            </w:r>
          </w:p>
          <w:p w14:paraId="605E450C" w14:textId="52293C5A" w:rsidR="00F627E1" w:rsidRPr="00F627E1" w:rsidRDefault="00F627E1">
            <w:pPr>
              <w:pStyle w:val="ListParagraph"/>
              <w:numPr>
                <w:ilvl w:val="0"/>
                <w:numId w:val="50"/>
              </w:numPr>
              <w:tabs>
                <w:tab w:val="left" w:pos="7957"/>
              </w:tabs>
              <w:rPr>
                <w:b/>
                <w:iCs/>
              </w:rPr>
            </w:pPr>
            <w:r w:rsidRPr="00F627E1">
              <w:rPr>
                <w:bCs/>
                <w:iCs/>
              </w:rPr>
              <w:t>Visual aids help clarify information</w:t>
            </w:r>
          </w:p>
          <w:p w14:paraId="17E5A81F" w14:textId="755E12FE" w:rsidR="00F627E1" w:rsidRPr="00F627E1" w:rsidRDefault="00F627E1">
            <w:pPr>
              <w:pStyle w:val="ListParagraph"/>
              <w:numPr>
                <w:ilvl w:val="0"/>
                <w:numId w:val="50"/>
              </w:numPr>
              <w:tabs>
                <w:tab w:val="left" w:pos="7957"/>
              </w:tabs>
              <w:rPr>
                <w:b/>
                <w:iCs/>
              </w:rPr>
            </w:pPr>
            <w:r w:rsidRPr="00F627E1">
              <w:rPr>
                <w:bCs/>
                <w:iCs/>
              </w:rPr>
              <w:t>Multimedia presentations can illustrate points more effectively than words alone.</w:t>
            </w:r>
          </w:p>
          <w:p w14:paraId="262BDE4C" w14:textId="480BFBEA" w:rsidR="00F627E1" w:rsidRDefault="00F627E1">
            <w:pPr>
              <w:pStyle w:val="ListParagraph"/>
              <w:numPr>
                <w:ilvl w:val="6"/>
                <w:numId w:val="14"/>
              </w:numPr>
              <w:tabs>
                <w:tab w:val="left" w:pos="7957"/>
              </w:tabs>
              <w:ind w:left="349"/>
              <w:rPr>
                <w:b/>
                <w:iCs/>
              </w:rPr>
            </w:pPr>
            <w:r>
              <w:rPr>
                <w:b/>
                <w:iCs/>
              </w:rPr>
              <w:t>Clarity:</w:t>
            </w:r>
          </w:p>
          <w:p w14:paraId="5E511E44" w14:textId="3D996ACE" w:rsidR="00F627E1" w:rsidRPr="00F627E1" w:rsidRDefault="00F627E1">
            <w:pPr>
              <w:pStyle w:val="ListParagraph"/>
              <w:numPr>
                <w:ilvl w:val="0"/>
                <w:numId w:val="51"/>
              </w:numPr>
              <w:tabs>
                <w:tab w:val="left" w:pos="7957"/>
              </w:tabs>
              <w:rPr>
                <w:b/>
                <w:iCs/>
              </w:rPr>
            </w:pPr>
            <w:r>
              <w:rPr>
                <w:bCs/>
                <w:iCs/>
              </w:rPr>
              <w:t>Visual aids help clarify complex information.</w:t>
            </w:r>
          </w:p>
          <w:p w14:paraId="2F76205B" w14:textId="6ADF1606" w:rsidR="00F627E1" w:rsidRPr="00F627E1" w:rsidRDefault="00F627E1">
            <w:pPr>
              <w:pStyle w:val="ListParagraph"/>
              <w:numPr>
                <w:ilvl w:val="0"/>
                <w:numId w:val="51"/>
              </w:numPr>
              <w:tabs>
                <w:tab w:val="left" w:pos="7957"/>
              </w:tabs>
              <w:rPr>
                <w:b/>
                <w:iCs/>
              </w:rPr>
            </w:pPr>
            <w:r>
              <w:rPr>
                <w:bCs/>
                <w:iCs/>
              </w:rPr>
              <w:t>Multimedia presentations can illustrate points more effectively than words alone.</w:t>
            </w:r>
          </w:p>
          <w:p w14:paraId="718D4884" w14:textId="4AF76535" w:rsidR="00F627E1" w:rsidRDefault="00F627E1">
            <w:pPr>
              <w:pStyle w:val="ListParagraph"/>
              <w:numPr>
                <w:ilvl w:val="6"/>
                <w:numId w:val="14"/>
              </w:numPr>
              <w:tabs>
                <w:tab w:val="left" w:pos="7957"/>
              </w:tabs>
              <w:ind w:left="349"/>
              <w:rPr>
                <w:b/>
                <w:iCs/>
              </w:rPr>
            </w:pPr>
            <w:r>
              <w:rPr>
                <w:b/>
                <w:iCs/>
              </w:rPr>
              <w:t>Retention:</w:t>
            </w:r>
          </w:p>
          <w:p w14:paraId="0C10CF23" w14:textId="4FCBCCDA" w:rsidR="00F627E1" w:rsidRPr="00F627E1" w:rsidRDefault="00F627E1">
            <w:pPr>
              <w:pStyle w:val="ListParagraph"/>
              <w:numPr>
                <w:ilvl w:val="0"/>
                <w:numId w:val="52"/>
              </w:numPr>
              <w:tabs>
                <w:tab w:val="left" w:pos="7957"/>
              </w:tabs>
              <w:rPr>
                <w:b/>
                <w:iCs/>
              </w:rPr>
            </w:pPr>
            <w:r>
              <w:rPr>
                <w:bCs/>
                <w:iCs/>
              </w:rPr>
              <w:t xml:space="preserve">Learners retain </w:t>
            </w:r>
            <w:r w:rsidR="007A18A2">
              <w:rPr>
                <w:bCs/>
                <w:iCs/>
              </w:rPr>
              <w:t>information</w:t>
            </w:r>
            <w:r>
              <w:rPr>
                <w:bCs/>
                <w:iCs/>
              </w:rPr>
              <w:t xml:space="preserve"> better when it’s presented visually and interactively.</w:t>
            </w:r>
          </w:p>
          <w:p w14:paraId="036F7076" w14:textId="399698AD" w:rsidR="00F627E1" w:rsidRPr="00F627E1" w:rsidRDefault="00F627E1">
            <w:pPr>
              <w:pStyle w:val="ListParagraph"/>
              <w:numPr>
                <w:ilvl w:val="0"/>
                <w:numId w:val="52"/>
              </w:numPr>
              <w:tabs>
                <w:tab w:val="left" w:pos="7957"/>
              </w:tabs>
              <w:rPr>
                <w:b/>
                <w:iCs/>
              </w:rPr>
            </w:pPr>
            <w:r>
              <w:rPr>
                <w:bCs/>
                <w:iCs/>
              </w:rPr>
              <w:t>Videos and interactive tools can make the learning experience more memorable.</w:t>
            </w:r>
          </w:p>
          <w:p w14:paraId="05AF27C7" w14:textId="23B96D24" w:rsidR="00F627E1" w:rsidRPr="00F627E1" w:rsidRDefault="00F627E1">
            <w:pPr>
              <w:pStyle w:val="ListParagraph"/>
              <w:numPr>
                <w:ilvl w:val="0"/>
                <w:numId w:val="52"/>
              </w:numPr>
              <w:tabs>
                <w:tab w:val="left" w:pos="7957"/>
              </w:tabs>
              <w:rPr>
                <w:b/>
                <w:iCs/>
              </w:rPr>
            </w:pPr>
            <w:r>
              <w:rPr>
                <w:b/>
                <w:iCs/>
              </w:rPr>
              <w:t>Discussion:</w:t>
            </w:r>
            <w:r>
              <w:rPr>
                <w:bCs/>
                <w:iCs/>
              </w:rPr>
              <w:t xml:space="preserve"> Begin with a brief discussion on how participants currently use visual aids and technology in their training. Share experiences and insight on what works and what doesn’t.</w:t>
            </w:r>
          </w:p>
          <w:p w14:paraId="05593949" w14:textId="77777777" w:rsidR="00F627E1" w:rsidRDefault="00F627E1" w:rsidP="00F627E1">
            <w:pPr>
              <w:tabs>
                <w:tab w:val="left" w:pos="7957"/>
              </w:tabs>
              <w:ind w:left="-11"/>
              <w:rPr>
                <w:b/>
                <w:iCs/>
              </w:rPr>
            </w:pPr>
          </w:p>
          <w:p w14:paraId="5AC3592B" w14:textId="2C88FBFE" w:rsidR="00F627E1" w:rsidRPr="00C6628E" w:rsidRDefault="00F627E1">
            <w:pPr>
              <w:pStyle w:val="ListParagraph"/>
              <w:numPr>
                <w:ilvl w:val="4"/>
                <w:numId w:val="14"/>
              </w:numPr>
              <w:tabs>
                <w:tab w:val="left" w:pos="7957"/>
              </w:tabs>
              <w:ind w:left="349"/>
              <w:rPr>
                <w:b/>
                <w:iCs/>
              </w:rPr>
            </w:pPr>
            <w:r w:rsidRPr="00C6628E">
              <w:rPr>
                <w:b/>
                <w:iCs/>
              </w:rPr>
              <w:t xml:space="preserve">Types of Visual Aids </w:t>
            </w:r>
          </w:p>
          <w:p w14:paraId="2BEA2F6C" w14:textId="77777777" w:rsidR="00F627E1" w:rsidRDefault="00F627E1">
            <w:pPr>
              <w:pStyle w:val="ListParagraph"/>
              <w:numPr>
                <w:ilvl w:val="0"/>
                <w:numId w:val="54"/>
              </w:numPr>
              <w:tabs>
                <w:tab w:val="left" w:pos="7957"/>
              </w:tabs>
              <w:rPr>
                <w:b/>
                <w:iCs/>
              </w:rPr>
            </w:pPr>
            <w:r w:rsidRPr="00F627E1">
              <w:rPr>
                <w:b/>
                <w:iCs/>
              </w:rPr>
              <w:t>Slides:</w:t>
            </w:r>
          </w:p>
          <w:p w14:paraId="53D2B5A8" w14:textId="0D05E72B" w:rsidR="00F627E1" w:rsidRPr="00F627E1" w:rsidRDefault="00F627E1">
            <w:pPr>
              <w:pStyle w:val="ListParagraph"/>
              <w:numPr>
                <w:ilvl w:val="0"/>
                <w:numId w:val="55"/>
              </w:numPr>
              <w:tabs>
                <w:tab w:val="left" w:pos="7957"/>
              </w:tabs>
              <w:rPr>
                <w:b/>
                <w:iCs/>
              </w:rPr>
            </w:pPr>
            <w:r w:rsidRPr="00F627E1">
              <w:rPr>
                <w:b/>
                <w:iCs/>
              </w:rPr>
              <w:t>Purpose:</w:t>
            </w:r>
            <w:r>
              <w:rPr>
                <w:bCs/>
                <w:iCs/>
              </w:rPr>
              <w:t xml:space="preserve"> Organize and highlight points, support verbal communication, and provide </w:t>
            </w:r>
            <w:r w:rsidR="007A18A2">
              <w:rPr>
                <w:bCs/>
                <w:iCs/>
              </w:rPr>
              <w:t>visual</w:t>
            </w:r>
            <w:r>
              <w:rPr>
                <w:bCs/>
                <w:iCs/>
              </w:rPr>
              <w:t xml:space="preserve"> stimulation.</w:t>
            </w:r>
          </w:p>
          <w:p w14:paraId="1AD65C03" w14:textId="77777777" w:rsidR="00F627E1" w:rsidRPr="00F627E1" w:rsidRDefault="00F627E1">
            <w:pPr>
              <w:pStyle w:val="ListParagraph"/>
              <w:numPr>
                <w:ilvl w:val="0"/>
                <w:numId w:val="55"/>
              </w:numPr>
              <w:tabs>
                <w:tab w:val="left" w:pos="7957"/>
              </w:tabs>
              <w:rPr>
                <w:b/>
                <w:iCs/>
              </w:rPr>
            </w:pPr>
            <w:r w:rsidRPr="00F627E1">
              <w:rPr>
                <w:b/>
                <w:iCs/>
              </w:rPr>
              <w:t>Best Practices:</w:t>
            </w:r>
          </w:p>
          <w:p w14:paraId="798428C6" w14:textId="7B94AA18" w:rsidR="00F627E1" w:rsidRPr="00F627E1" w:rsidRDefault="00F627E1">
            <w:pPr>
              <w:pStyle w:val="ListParagraph"/>
              <w:numPr>
                <w:ilvl w:val="1"/>
                <w:numId w:val="56"/>
              </w:numPr>
              <w:tabs>
                <w:tab w:val="left" w:pos="7957"/>
              </w:tabs>
              <w:ind w:left="1069"/>
              <w:rPr>
                <w:b/>
                <w:iCs/>
              </w:rPr>
            </w:pPr>
            <w:r w:rsidRPr="00F627E1">
              <w:rPr>
                <w:b/>
                <w:iCs/>
              </w:rPr>
              <w:t>Simplicity:</w:t>
            </w:r>
            <w:r>
              <w:rPr>
                <w:b/>
                <w:iCs/>
              </w:rPr>
              <w:t xml:space="preserve"> </w:t>
            </w:r>
            <w:r>
              <w:rPr>
                <w:bCs/>
                <w:iCs/>
              </w:rPr>
              <w:t>Keep slides simple and uncluttered with minimal text.</w:t>
            </w:r>
          </w:p>
          <w:p w14:paraId="30F9E6F2" w14:textId="6F9CEB42" w:rsidR="00F627E1" w:rsidRPr="00F627E1" w:rsidRDefault="00F627E1">
            <w:pPr>
              <w:pStyle w:val="ListParagraph"/>
              <w:numPr>
                <w:ilvl w:val="1"/>
                <w:numId w:val="56"/>
              </w:numPr>
              <w:tabs>
                <w:tab w:val="left" w:pos="7957"/>
              </w:tabs>
              <w:ind w:left="1069"/>
              <w:rPr>
                <w:b/>
                <w:iCs/>
              </w:rPr>
            </w:pPr>
            <w:r w:rsidRPr="00F627E1">
              <w:rPr>
                <w:b/>
                <w:iCs/>
              </w:rPr>
              <w:t>Consistency:</w:t>
            </w:r>
            <w:r>
              <w:rPr>
                <w:b/>
                <w:iCs/>
              </w:rPr>
              <w:t xml:space="preserve"> </w:t>
            </w:r>
            <w:r>
              <w:rPr>
                <w:bCs/>
                <w:iCs/>
              </w:rPr>
              <w:t>Use consistent fonts, colors, and layouts.</w:t>
            </w:r>
          </w:p>
          <w:p w14:paraId="4CD6D479" w14:textId="77E8CFA9" w:rsidR="00F627E1" w:rsidRPr="00F627E1" w:rsidRDefault="00F627E1">
            <w:pPr>
              <w:pStyle w:val="ListParagraph"/>
              <w:numPr>
                <w:ilvl w:val="1"/>
                <w:numId w:val="56"/>
              </w:numPr>
              <w:tabs>
                <w:tab w:val="left" w:pos="7957"/>
              </w:tabs>
              <w:ind w:left="1069"/>
              <w:rPr>
                <w:b/>
                <w:iCs/>
              </w:rPr>
            </w:pPr>
            <w:r w:rsidRPr="00F627E1">
              <w:rPr>
                <w:b/>
                <w:iCs/>
              </w:rPr>
              <w:t>Visuals:</w:t>
            </w:r>
            <w:r>
              <w:rPr>
                <w:b/>
                <w:iCs/>
              </w:rPr>
              <w:t xml:space="preserve"> </w:t>
            </w:r>
            <w:r>
              <w:rPr>
                <w:bCs/>
                <w:iCs/>
              </w:rPr>
              <w:t>Incorporate high-quality images, diagrams, and charts.</w:t>
            </w:r>
          </w:p>
          <w:p w14:paraId="611A9C46" w14:textId="2161115B" w:rsidR="00F627E1" w:rsidRPr="00F627E1" w:rsidRDefault="00F627E1">
            <w:pPr>
              <w:pStyle w:val="ListParagraph"/>
              <w:numPr>
                <w:ilvl w:val="1"/>
                <w:numId w:val="56"/>
              </w:numPr>
              <w:tabs>
                <w:tab w:val="left" w:pos="7957"/>
              </w:tabs>
              <w:ind w:left="1069"/>
              <w:rPr>
                <w:b/>
                <w:iCs/>
              </w:rPr>
            </w:pPr>
            <w:r w:rsidRPr="00F627E1">
              <w:rPr>
                <w:b/>
                <w:iCs/>
              </w:rPr>
              <w:t>Readability:</w:t>
            </w:r>
            <w:r>
              <w:rPr>
                <w:b/>
                <w:iCs/>
              </w:rPr>
              <w:t xml:space="preserve"> </w:t>
            </w:r>
            <w:r>
              <w:rPr>
                <w:bCs/>
                <w:iCs/>
              </w:rPr>
              <w:t>Use large, readable fonts and ensure good contrast between text and background.</w:t>
            </w:r>
          </w:p>
          <w:p w14:paraId="416F8EB5" w14:textId="77777777" w:rsidR="00F627E1" w:rsidRDefault="00F627E1">
            <w:pPr>
              <w:pStyle w:val="ListParagraph"/>
              <w:numPr>
                <w:ilvl w:val="0"/>
                <w:numId w:val="56"/>
              </w:numPr>
              <w:tabs>
                <w:tab w:val="left" w:pos="7957"/>
              </w:tabs>
              <w:rPr>
                <w:b/>
                <w:iCs/>
              </w:rPr>
            </w:pPr>
            <w:r w:rsidRPr="00F627E1">
              <w:rPr>
                <w:b/>
                <w:iCs/>
              </w:rPr>
              <w:t>Activity:</w:t>
            </w:r>
          </w:p>
          <w:p w14:paraId="1539B556" w14:textId="5189A880" w:rsidR="00F627E1" w:rsidRDefault="00F627E1">
            <w:pPr>
              <w:pStyle w:val="ListParagraph"/>
              <w:numPr>
                <w:ilvl w:val="1"/>
                <w:numId w:val="56"/>
              </w:numPr>
              <w:tabs>
                <w:tab w:val="left" w:pos="7957"/>
              </w:tabs>
              <w:ind w:left="1069"/>
              <w:rPr>
                <w:b/>
                <w:iCs/>
              </w:rPr>
            </w:pPr>
            <w:r w:rsidRPr="00F627E1">
              <w:rPr>
                <w:b/>
                <w:iCs/>
              </w:rPr>
              <w:t xml:space="preserve">Hands-on Practice: </w:t>
            </w:r>
            <w:r>
              <w:rPr>
                <w:bCs/>
                <w:iCs/>
              </w:rPr>
              <w:t>Participants create a short slide deck for a training topic. Focus on applying best practices for slide design. Use templates provided or create their own.</w:t>
            </w:r>
          </w:p>
          <w:p w14:paraId="6F42BE99" w14:textId="77777777" w:rsidR="00F627E1" w:rsidRDefault="00F627E1">
            <w:pPr>
              <w:pStyle w:val="ListParagraph"/>
              <w:numPr>
                <w:ilvl w:val="0"/>
                <w:numId w:val="54"/>
              </w:numPr>
              <w:tabs>
                <w:tab w:val="left" w:pos="7957"/>
              </w:tabs>
              <w:rPr>
                <w:b/>
                <w:iCs/>
              </w:rPr>
            </w:pPr>
            <w:r>
              <w:rPr>
                <w:b/>
                <w:iCs/>
              </w:rPr>
              <w:t>Charts and Graphs:</w:t>
            </w:r>
          </w:p>
          <w:p w14:paraId="2D512DD7" w14:textId="77777777" w:rsidR="00F627E1" w:rsidRPr="00F627E1" w:rsidRDefault="00F627E1">
            <w:pPr>
              <w:pStyle w:val="ListParagraph"/>
              <w:numPr>
                <w:ilvl w:val="0"/>
                <w:numId w:val="57"/>
              </w:numPr>
              <w:tabs>
                <w:tab w:val="left" w:pos="7957"/>
              </w:tabs>
              <w:rPr>
                <w:b/>
                <w:iCs/>
              </w:rPr>
            </w:pPr>
            <w:r>
              <w:rPr>
                <w:b/>
                <w:iCs/>
              </w:rPr>
              <w:t xml:space="preserve">Purpose: </w:t>
            </w:r>
            <w:r>
              <w:rPr>
                <w:bCs/>
                <w:iCs/>
              </w:rPr>
              <w:t>Present data clearly and concisely, making it easier to understand trends and comparisons.</w:t>
            </w:r>
          </w:p>
          <w:p w14:paraId="27EAB57F" w14:textId="77777777" w:rsidR="00F627E1" w:rsidRPr="00F627E1" w:rsidRDefault="00F627E1">
            <w:pPr>
              <w:pStyle w:val="ListParagraph"/>
              <w:numPr>
                <w:ilvl w:val="0"/>
                <w:numId w:val="57"/>
              </w:numPr>
              <w:tabs>
                <w:tab w:val="left" w:pos="7957"/>
              </w:tabs>
              <w:rPr>
                <w:b/>
                <w:iCs/>
              </w:rPr>
            </w:pPr>
            <w:r>
              <w:rPr>
                <w:b/>
                <w:iCs/>
              </w:rPr>
              <w:lastRenderedPageBreak/>
              <w:t xml:space="preserve">Types: </w:t>
            </w:r>
          </w:p>
          <w:p w14:paraId="026535C5" w14:textId="77777777" w:rsidR="00F627E1" w:rsidRPr="00F627E1" w:rsidRDefault="00F627E1">
            <w:pPr>
              <w:pStyle w:val="ListParagraph"/>
              <w:numPr>
                <w:ilvl w:val="0"/>
                <w:numId w:val="57"/>
              </w:numPr>
              <w:tabs>
                <w:tab w:val="left" w:pos="7957"/>
              </w:tabs>
              <w:ind w:left="1069"/>
              <w:rPr>
                <w:b/>
                <w:iCs/>
              </w:rPr>
            </w:pPr>
            <w:r>
              <w:rPr>
                <w:b/>
                <w:iCs/>
              </w:rPr>
              <w:t xml:space="preserve">Bar Charts: </w:t>
            </w:r>
            <w:r>
              <w:rPr>
                <w:bCs/>
                <w:iCs/>
              </w:rPr>
              <w:t>Compare quantities across categories.</w:t>
            </w:r>
          </w:p>
          <w:p w14:paraId="48B82B08" w14:textId="77777777" w:rsidR="00F627E1" w:rsidRPr="00F627E1" w:rsidRDefault="00F627E1">
            <w:pPr>
              <w:pStyle w:val="ListParagraph"/>
              <w:numPr>
                <w:ilvl w:val="0"/>
                <w:numId w:val="57"/>
              </w:numPr>
              <w:tabs>
                <w:tab w:val="left" w:pos="7957"/>
              </w:tabs>
              <w:ind w:left="1069"/>
              <w:rPr>
                <w:b/>
                <w:iCs/>
              </w:rPr>
            </w:pPr>
            <w:r>
              <w:rPr>
                <w:b/>
                <w:iCs/>
              </w:rPr>
              <w:t xml:space="preserve">Line Graphs: </w:t>
            </w:r>
            <w:r>
              <w:rPr>
                <w:bCs/>
                <w:iCs/>
              </w:rPr>
              <w:t>Show trends over time.</w:t>
            </w:r>
          </w:p>
          <w:p w14:paraId="21491361" w14:textId="77777777" w:rsidR="00F627E1" w:rsidRPr="00F627E1" w:rsidRDefault="00F627E1">
            <w:pPr>
              <w:pStyle w:val="ListParagraph"/>
              <w:numPr>
                <w:ilvl w:val="0"/>
                <w:numId w:val="57"/>
              </w:numPr>
              <w:tabs>
                <w:tab w:val="left" w:pos="7957"/>
              </w:tabs>
              <w:ind w:left="1069"/>
              <w:rPr>
                <w:b/>
                <w:iCs/>
              </w:rPr>
            </w:pPr>
            <w:r>
              <w:rPr>
                <w:b/>
                <w:iCs/>
              </w:rPr>
              <w:t xml:space="preserve">Pie Charts: </w:t>
            </w:r>
            <w:r>
              <w:rPr>
                <w:bCs/>
                <w:iCs/>
              </w:rPr>
              <w:t>Illustrate proportions.</w:t>
            </w:r>
          </w:p>
          <w:p w14:paraId="74390445" w14:textId="77777777" w:rsidR="00F627E1" w:rsidRDefault="00F627E1">
            <w:pPr>
              <w:pStyle w:val="ListParagraph"/>
              <w:numPr>
                <w:ilvl w:val="0"/>
                <w:numId w:val="57"/>
              </w:numPr>
              <w:tabs>
                <w:tab w:val="left" w:pos="7957"/>
              </w:tabs>
              <w:rPr>
                <w:b/>
                <w:iCs/>
              </w:rPr>
            </w:pPr>
            <w:r>
              <w:rPr>
                <w:b/>
                <w:iCs/>
              </w:rPr>
              <w:t>Best Practices:</w:t>
            </w:r>
          </w:p>
          <w:p w14:paraId="0C636542" w14:textId="77777777" w:rsidR="00F627E1" w:rsidRPr="00F627E1" w:rsidRDefault="00F627E1">
            <w:pPr>
              <w:pStyle w:val="ListParagraph"/>
              <w:numPr>
                <w:ilvl w:val="0"/>
                <w:numId w:val="57"/>
              </w:numPr>
              <w:tabs>
                <w:tab w:val="left" w:pos="7957"/>
              </w:tabs>
              <w:ind w:left="1069"/>
              <w:rPr>
                <w:b/>
                <w:iCs/>
              </w:rPr>
            </w:pPr>
            <w:r>
              <w:rPr>
                <w:b/>
                <w:iCs/>
              </w:rPr>
              <w:t xml:space="preserve">Clarity: </w:t>
            </w:r>
            <w:r>
              <w:rPr>
                <w:bCs/>
                <w:iCs/>
              </w:rPr>
              <w:t>Ensure charts and graphs are easy to read.</w:t>
            </w:r>
          </w:p>
          <w:p w14:paraId="4DA2E424" w14:textId="77777777" w:rsidR="00F627E1" w:rsidRPr="00F627E1" w:rsidRDefault="00F627E1">
            <w:pPr>
              <w:pStyle w:val="ListParagraph"/>
              <w:numPr>
                <w:ilvl w:val="0"/>
                <w:numId w:val="57"/>
              </w:numPr>
              <w:tabs>
                <w:tab w:val="left" w:pos="7957"/>
              </w:tabs>
              <w:ind w:left="1069"/>
              <w:rPr>
                <w:b/>
                <w:iCs/>
              </w:rPr>
            </w:pPr>
            <w:r>
              <w:rPr>
                <w:b/>
                <w:iCs/>
              </w:rPr>
              <w:t xml:space="preserve">Labels: </w:t>
            </w:r>
            <w:r>
              <w:rPr>
                <w:bCs/>
                <w:iCs/>
              </w:rPr>
              <w:t>Clearly label all axes, data points, and legends.</w:t>
            </w:r>
          </w:p>
          <w:p w14:paraId="094D4965" w14:textId="77777777" w:rsidR="00F627E1" w:rsidRPr="00F627E1" w:rsidRDefault="00F627E1">
            <w:pPr>
              <w:pStyle w:val="ListParagraph"/>
              <w:numPr>
                <w:ilvl w:val="0"/>
                <w:numId w:val="57"/>
              </w:numPr>
              <w:tabs>
                <w:tab w:val="left" w:pos="7957"/>
              </w:tabs>
              <w:ind w:left="1069"/>
              <w:rPr>
                <w:b/>
                <w:iCs/>
              </w:rPr>
            </w:pPr>
            <w:r>
              <w:rPr>
                <w:b/>
                <w:iCs/>
              </w:rPr>
              <w:t xml:space="preserve">Color Use: </w:t>
            </w:r>
            <w:r>
              <w:rPr>
                <w:bCs/>
                <w:iCs/>
              </w:rPr>
              <w:t>Use contrasting colors to differentiate data but avoid overwhelming the viewer.</w:t>
            </w:r>
          </w:p>
          <w:p w14:paraId="327D41B4" w14:textId="77777777" w:rsidR="00F627E1" w:rsidRDefault="00F627E1">
            <w:pPr>
              <w:pStyle w:val="ListParagraph"/>
              <w:numPr>
                <w:ilvl w:val="0"/>
                <w:numId w:val="57"/>
              </w:numPr>
              <w:tabs>
                <w:tab w:val="left" w:pos="7957"/>
              </w:tabs>
              <w:rPr>
                <w:b/>
                <w:iCs/>
              </w:rPr>
            </w:pPr>
            <w:r>
              <w:rPr>
                <w:b/>
                <w:iCs/>
              </w:rPr>
              <w:t xml:space="preserve">Activity: </w:t>
            </w:r>
          </w:p>
          <w:p w14:paraId="128F836A" w14:textId="7604F57D" w:rsidR="00F627E1" w:rsidRPr="00F627E1" w:rsidRDefault="00F627E1">
            <w:pPr>
              <w:pStyle w:val="ListParagraph"/>
              <w:numPr>
                <w:ilvl w:val="0"/>
                <w:numId w:val="57"/>
              </w:numPr>
              <w:tabs>
                <w:tab w:val="left" w:pos="7957"/>
              </w:tabs>
              <w:ind w:left="1069"/>
              <w:rPr>
                <w:b/>
                <w:iCs/>
              </w:rPr>
            </w:pPr>
            <w:r>
              <w:rPr>
                <w:b/>
                <w:iCs/>
              </w:rPr>
              <w:t xml:space="preserve">Hands-On Practice: </w:t>
            </w:r>
            <w:r>
              <w:rPr>
                <w:bCs/>
                <w:iCs/>
              </w:rPr>
              <w:t xml:space="preserve">Participants create a chart or graph using </w:t>
            </w:r>
            <w:r w:rsidR="00241F9B">
              <w:rPr>
                <w:bCs/>
                <w:iCs/>
              </w:rPr>
              <w:t>relevant data</w:t>
            </w:r>
            <w:r>
              <w:rPr>
                <w:bCs/>
                <w:iCs/>
              </w:rPr>
              <w:t>. They will present it to the group and explain how it supports their training.</w:t>
            </w:r>
          </w:p>
          <w:p w14:paraId="15E43717" w14:textId="77777777" w:rsidR="00F627E1" w:rsidRDefault="00F627E1">
            <w:pPr>
              <w:pStyle w:val="ListParagraph"/>
              <w:numPr>
                <w:ilvl w:val="0"/>
                <w:numId w:val="54"/>
              </w:numPr>
              <w:tabs>
                <w:tab w:val="left" w:pos="7957"/>
              </w:tabs>
              <w:rPr>
                <w:b/>
                <w:iCs/>
              </w:rPr>
            </w:pPr>
            <w:r>
              <w:rPr>
                <w:b/>
                <w:iCs/>
              </w:rPr>
              <w:t>Videos:</w:t>
            </w:r>
          </w:p>
          <w:p w14:paraId="21FCA3CE" w14:textId="063A8B98" w:rsidR="00F627E1" w:rsidRPr="00F627E1" w:rsidRDefault="00F627E1">
            <w:pPr>
              <w:pStyle w:val="ListParagraph"/>
              <w:numPr>
                <w:ilvl w:val="0"/>
                <w:numId w:val="58"/>
              </w:numPr>
              <w:tabs>
                <w:tab w:val="left" w:pos="7957"/>
              </w:tabs>
              <w:rPr>
                <w:bCs/>
                <w:iCs/>
              </w:rPr>
            </w:pPr>
            <w:r w:rsidRPr="00F627E1">
              <w:rPr>
                <w:b/>
                <w:iCs/>
              </w:rPr>
              <w:t xml:space="preserve">Purpose: </w:t>
            </w:r>
            <w:r w:rsidRPr="00F627E1">
              <w:rPr>
                <w:bCs/>
                <w:iCs/>
              </w:rPr>
              <w:t>Demonstrate procedures, present real-life scenarios, and provide visual and auditory learning experiences.</w:t>
            </w:r>
          </w:p>
          <w:p w14:paraId="05E62983" w14:textId="77777777" w:rsidR="00531D83" w:rsidRPr="00531D83" w:rsidRDefault="00F627E1">
            <w:pPr>
              <w:pStyle w:val="ListParagraph"/>
              <w:numPr>
                <w:ilvl w:val="0"/>
                <w:numId w:val="58"/>
              </w:numPr>
              <w:tabs>
                <w:tab w:val="left" w:pos="7957"/>
              </w:tabs>
              <w:rPr>
                <w:bCs/>
                <w:iCs/>
              </w:rPr>
            </w:pPr>
            <w:r w:rsidRPr="00F627E1">
              <w:rPr>
                <w:b/>
                <w:iCs/>
              </w:rPr>
              <w:t>Best Practices:</w:t>
            </w:r>
          </w:p>
          <w:p w14:paraId="14ABB047" w14:textId="2250840A" w:rsidR="00F627E1" w:rsidRPr="00531D83" w:rsidRDefault="00F627E1">
            <w:pPr>
              <w:pStyle w:val="ListParagraph"/>
              <w:numPr>
                <w:ilvl w:val="0"/>
                <w:numId w:val="58"/>
              </w:numPr>
              <w:tabs>
                <w:tab w:val="left" w:pos="7957"/>
              </w:tabs>
              <w:ind w:left="1066"/>
              <w:rPr>
                <w:bCs/>
                <w:iCs/>
              </w:rPr>
            </w:pPr>
            <w:r w:rsidRPr="00531D83">
              <w:rPr>
                <w:b/>
                <w:iCs/>
              </w:rPr>
              <w:t xml:space="preserve">Relevance: </w:t>
            </w:r>
            <w:r w:rsidRPr="00531D83">
              <w:rPr>
                <w:bCs/>
                <w:iCs/>
              </w:rPr>
              <w:t>Ensure videos are directly relevant to the training content.</w:t>
            </w:r>
          </w:p>
          <w:p w14:paraId="590DD015" w14:textId="328FB211" w:rsidR="00F627E1" w:rsidRPr="00F627E1" w:rsidRDefault="00F627E1">
            <w:pPr>
              <w:pStyle w:val="ListParagraph"/>
              <w:numPr>
                <w:ilvl w:val="0"/>
                <w:numId w:val="58"/>
              </w:numPr>
              <w:tabs>
                <w:tab w:val="left" w:pos="7957"/>
              </w:tabs>
              <w:ind w:left="1069"/>
              <w:rPr>
                <w:bCs/>
                <w:iCs/>
              </w:rPr>
            </w:pPr>
            <w:r w:rsidRPr="00F627E1">
              <w:rPr>
                <w:b/>
                <w:iCs/>
              </w:rPr>
              <w:t xml:space="preserve">Length: </w:t>
            </w:r>
            <w:r w:rsidRPr="00F627E1">
              <w:rPr>
                <w:bCs/>
                <w:iCs/>
              </w:rPr>
              <w:t>Keep videos short and focused.</w:t>
            </w:r>
          </w:p>
          <w:p w14:paraId="26A0AEB1" w14:textId="7F226BCC" w:rsidR="00F627E1" w:rsidRPr="00F627E1" w:rsidRDefault="00F627E1">
            <w:pPr>
              <w:pStyle w:val="ListParagraph"/>
              <w:numPr>
                <w:ilvl w:val="0"/>
                <w:numId w:val="58"/>
              </w:numPr>
              <w:tabs>
                <w:tab w:val="left" w:pos="7957"/>
              </w:tabs>
              <w:ind w:left="1069"/>
              <w:rPr>
                <w:bCs/>
                <w:iCs/>
              </w:rPr>
            </w:pPr>
            <w:r w:rsidRPr="00F627E1">
              <w:rPr>
                <w:b/>
                <w:iCs/>
              </w:rPr>
              <w:t xml:space="preserve">Quality: </w:t>
            </w:r>
            <w:r w:rsidRPr="00F627E1">
              <w:rPr>
                <w:bCs/>
                <w:iCs/>
              </w:rPr>
              <w:t>Use high-quality videos with clear audio and visuals.</w:t>
            </w:r>
          </w:p>
          <w:p w14:paraId="169C7D2F" w14:textId="6CD433FF" w:rsidR="00F627E1" w:rsidRPr="00F627E1" w:rsidRDefault="00F627E1">
            <w:pPr>
              <w:pStyle w:val="ListParagraph"/>
              <w:numPr>
                <w:ilvl w:val="0"/>
                <w:numId w:val="58"/>
              </w:numPr>
              <w:tabs>
                <w:tab w:val="left" w:pos="7957"/>
              </w:tabs>
              <w:ind w:left="1069"/>
              <w:rPr>
                <w:bCs/>
                <w:iCs/>
              </w:rPr>
            </w:pPr>
            <w:r w:rsidRPr="00F627E1">
              <w:rPr>
                <w:b/>
                <w:iCs/>
              </w:rPr>
              <w:t xml:space="preserve">Integration: </w:t>
            </w:r>
            <w:r w:rsidRPr="00F627E1">
              <w:rPr>
                <w:bCs/>
                <w:iCs/>
              </w:rPr>
              <w:t>Integrate videos into the training session with discussions or activities to reinforce learning.</w:t>
            </w:r>
          </w:p>
          <w:p w14:paraId="27ACF25A" w14:textId="77777777" w:rsidR="00F627E1" w:rsidRPr="00F627E1" w:rsidRDefault="00F627E1">
            <w:pPr>
              <w:pStyle w:val="ListParagraph"/>
              <w:numPr>
                <w:ilvl w:val="0"/>
                <w:numId w:val="58"/>
              </w:numPr>
              <w:tabs>
                <w:tab w:val="left" w:pos="7957"/>
              </w:tabs>
              <w:rPr>
                <w:b/>
                <w:iCs/>
              </w:rPr>
            </w:pPr>
            <w:r w:rsidRPr="00F627E1">
              <w:rPr>
                <w:b/>
                <w:iCs/>
              </w:rPr>
              <w:t>Activity:</w:t>
            </w:r>
          </w:p>
          <w:p w14:paraId="3E2E4E34" w14:textId="77777777" w:rsidR="00F627E1" w:rsidRDefault="00F627E1">
            <w:pPr>
              <w:pStyle w:val="ListParagraph"/>
              <w:numPr>
                <w:ilvl w:val="0"/>
                <w:numId w:val="58"/>
              </w:numPr>
              <w:tabs>
                <w:tab w:val="left" w:pos="7957"/>
              </w:tabs>
              <w:ind w:left="1069"/>
              <w:rPr>
                <w:bCs/>
                <w:iCs/>
              </w:rPr>
            </w:pPr>
            <w:r w:rsidRPr="00F627E1">
              <w:rPr>
                <w:b/>
                <w:iCs/>
              </w:rPr>
              <w:t xml:space="preserve">Selection and Integration: </w:t>
            </w:r>
            <w:r w:rsidRPr="00F627E1">
              <w:rPr>
                <w:bCs/>
                <w:iCs/>
              </w:rPr>
              <w:t>Participants select a short video relevant to their training topic and develop a plan for integrating it into a training session. Discuss how the video will be used to enhance the learning.</w:t>
            </w:r>
          </w:p>
          <w:p w14:paraId="160456A5" w14:textId="77777777" w:rsidR="00C6628E" w:rsidRDefault="00C6628E" w:rsidP="00C6628E">
            <w:pPr>
              <w:tabs>
                <w:tab w:val="left" w:pos="7957"/>
              </w:tabs>
              <w:rPr>
                <w:b/>
                <w:iCs/>
              </w:rPr>
            </w:pPr>
          </w:p>
          <w:p w14:paraId="31169A1D" w14:textId="38D8BCD6" w:rsidR="00F627E1" w:rsidRPr="00C6628E" w:rsidRDefault="00C6628E" w:rsidP="00C6628E">
            <w:pPr>
              <w:tabs>
                <w:tab w:val="left" w:pos="7957"/>
              </w:tabs>
              <w:rPr>
                <w:bCs/>
                <w:iCs/>
              </w:rPr>
            </w:pPr>
            <w:r w:rsidRPr="00C6628E">
              <w:rPr>
                <w:b/>
                <w:iCs/>
              </w:rPr>
              <w:t>C.</w:t>
            </w:r>
            <w:r>
              <w:rPr>
                <w:b/>
                <w:iCs/>
              </w:rPr>
              <w:t xml:space="preserve">   </w:t>
            </w:r>
            <w:r w:rsidR="00F627E1" w:rsidRPr="00C6628E">
              <w:rPr>
                <w:b/>
                <w:iCs/>
              </w:rPr>
              <w:t>Using Technology in Training</w:t>
            </w:r>
          </w:p>
          <w:p w14:paraId="22BDFC01" w14:textId="77777777" w:rsidR="00C6628E" w:rsidRPr="00C6628E" w:rsidRDefault="00C6628E" w:rsidP="00C6628E">
            <w:pPr>
              <w:pStyle w:val="ListParagraph"/>
              <w:tabs>
                <w:tab w:val="left" w:pos="7957"/>
              </w:tabs>
              <w:ind w:left="360"/>
              <w:rPr>
                <w:bCs/>
                <w:iCs/>
              </w:rPr>
            </w:pPr>
          </w:p>
          <w:p w14:paraId="7A2D0B63" w14:textId="77777777" w:rsidR="00F627E1" w:rsidRDefault="00F627E1">
            <w:pPr>
              <w:pStyle w:val="ListParagraph"/>
              <w:numPr>
                <w:ilvl w:val="3"/>
                <w:numId w:val="14"/>
              </w:numPr>
              <w:tabs>
                <w:tab w:val="left" w:pos="7957"/>
              </w:tabs>
              <w:ind w:left="349"/>
              <w:rPr>
                <w:b/>
                <w:iCs/>
              </w:rPr>
            </w:pPr>
            <w:r>
              <w:rPr>
                <w:b/>
                <w:iCs/>
              </w:rPr>
              <w:t>E-learning Platforms:</w:t>
            </w:r>
          </w:p>
          <w:p w14:paraId="21EF081E" w14:textId="77777777" w:rsidR="00F627E1" w:rsidRDefault="00F627E1">
            <w:pPr>
              <w:pStyle w:val="ListParagraph"/>
              <w:numPr>
                <w:ilvl w:val="0"/>
                <w:numId w:val="59"/>
              </w:numPr>
              <w:tabs>
                <w:tab w:val="left" w:pos="7957"/>
              </w:tabs>
              <w:rPr>
                <w:b/>
                <w:iCs/>
              </w:rPr>
            </w:pPr>
            <w:r>
              <w:rPr>
                <w:b/>
                <w:iCs/>
              </w:rPr>
              <w:t xml:space="preserve">Purpose: </w:t>
            </w:r>
            <w:r>
              <w:rPr>
                <w:bCs/>
                <w:iCs/>
              </w:rPr>
              <w:t>Facilitate online learning, allowing participants to access training materials and complete courses remotely.</w:t>
            </w:r>
          </w:p>
          <w:p w14:paraId="0B477699" w14:textId="77777777" w:rsidR="00F627E1" w:rsidRDefault="00F627E1">
            <w:pPr>
              <w:pStyle w:val="ListParagraph"/>
              <w:numPr>
                <w:ilvl w:val="0"/>
                <w:numId w:val="59"/>
              </w:numPr>
              <w:tabs>
                <w:tab w:val="left" w:pos="7957"/>
              </w:tabs>
              <w:rPr>
                <w:b/>
                <w:iCs/>
              </w:rPr>
            </w:pPr>
            <w:r>
              <w:rPr>
                <w:b/>
                <w:iCs/>
              </w:rPr>
              <w:t>Features:</w:t>
            </w:r>
          </w:p>
          <w:p w14:paraId="34003CB9" w14:textId="77777777" w:rsidR="00F627E1" w:rsidRPr="00F627E1" w:rsidRDefault="00F627E1">
            <w:pPr>
              <w:pStyle w:val="ListParagraph"/>
              <w:numPr>
                <w:ilvl w:val="0"/>
                <w:numId w:val="59"/>
              </w:numPr>
              <w:tabs>
                <w:tab w:val="left" w:pos="7957"/>
              </w:tabs>
              <w:rPr>
                <w:b/>
                <w:iCs/>
              </w:rPr>
            </w:pPr>
            <w:r>
              <w:rPr>
                <w:b/>
                <w:iCs/>
              </w:rPr>
              <w:t xml:space="preserve">Content Delivery: </w:t>
            </w:r>
            <w:r>
              <w:rPr>
                <w:bCs/>
                <w:iCs/>
              </w:rPr>
              <w:t>Upload presentations, assessments, and discussion forums.</w:t>
            </w:r>
          </w:p>
          <w:p w14:paraId="0F5A3490" w14:textId="2735B683" w:rsidR="00F627E1" w:rsidRPr="00F627E1" w:rsidRDefault="00F627E1">
            <w:pPr>
              <w:pStyle w:val="ListParagraph"/>
              <w:numPr>
                <w:ilvl w:val="0"/>
                <w:numId w:val="59"/>
              </w:numPr>
              <w:tabs>
                <w:tab w:val="left" w:pos="7957"/>
              </w:tabs>
              <w:rPr>
                <w:b/>
                <w:iCs/>
              </w:rPr>
            </w:pPr>
            <w:r>
              <w:rPr>
                <w:b/>
                <w:iCs/>
              </w:rPr>
              <w:t xml:space="preserve">Interactive Elements: </w:t>
            </w:r>
            <w:r>
              <w:rPr>
                <w:bCs/>
                <w:iCs/>
              </w:rPr>
              <w:t>Include</w:t>
            </w:r>
            <w:r w:rsidR="00241F9B">
              <w:rPr>
                <w:bCs/>
                <w:iCs/>
              </w:rPr>
              <w:t>s</w:t>
            </w:r>
            <w:r>
              <w:rPr>
                <w:bCs/>
                <w:iCs/>
              </w:rPr>
              <w:t xml:space="preserve"> quizzes, assessments, and discussion forums.</w:t>
            </w:r>
          </w:p>
          <w:p w14:paraId="7927CC0F" w14:textId="77777777" w:rsidR="00F627E1" w:rsidRPr="00F627E1" w:rsidRDefault="00F627E1">
            <w:pPr>
              <w:pStyle w:val="ListParagraph"/>
              <w:numPr>
                <w:ilvl w:val="0"/>
                <w:numId w:val="59"/>
              </w:numPr>
              <w:tabs>
                <w:tab w:val="left" w:pos="7957"/>
              </w:tabs>
              <w:rPr>
                <w:b/>
                <w:iCs/>
              </w:rPr>
            </w:pPr>
            <w:r>
              <w:rPr>
                <w:b/>
                <w:iCs/>
              </w:rPr>
              <w:t xml:space="preserve">Tracking Progress: </w:t>
            </w:r>
            <w:r>
              <w:rPr>
                <w:bCs/>
                <w:iCs/>
              </w:rPr>
              <w:t>Monitor learner progress and performance.</w:t>
            </w:r>
          </w:p>
          <w:p w14:paraId="4940CA0F" w14:textId="77777777" w:rsidR="00F627E1" w:rsidRPr="00F627E1" w:rsidRDefault="00F627E1">
            <w:pPr>
              <w:pStyle w:val="ListParagraph"/>
              <w:numPr>
                <w:ilvl w:val="0"/>
                <w:numId w:val="59"/>
              </w:numPr>
              <w:tabs>
                <w:tab w:val="left" w:pos="7957"/>
              </w:tabs>
              <w:rPr>
                <w:b/>
                <w:iCs/>
              </w:rPr>
            </w:pPr>
            <w:r>
              <w:rPr>
                <w:b/>
                <w:iCs/>
              </w:rPr>
              <w:t xml:space="preserve">Examples: </w:t>
            </w:r>
            <w:r>
              <w:rPr>
                <w:bCs/>
                <w:iCs/>
              </w:rPr>
              <w:t>Moodle, Blackboard, Coursera, UKG…</w:t>
            </w:r>
          </w:p>
          <w:p w14:paraId="54FE7695" w14:textId="77777777" w:rsidR="00F627E1" w:rsidRDefault="00F627E1">
            <w:pPr>
              <w:pStyle w:val="ListParagraph"/>
              <w:numPr>
                <w:ilvl w:val="0"/>
                <w:numId w:val="59"/>
              </w:numPr>
              <w:tabs>
                <w:tab w:val="left" w:pos="7957"/>
              </w:tabs>
              <w:rPr>
                <w:b/>
                <w:iCs/>
              </w:rPr>
            </w:pPr>
            <w:r>
              <w:rPr>
                <w:b/>
                <w:iCs/>
              </w:rPr>
              <w:lastRenderedPageBreak/>
              <w:t>Activity:</w:t>
            </w:r>
          </w:p>
          <w:p w14:paraId="6627951E" w14:textId="38AA49FE" w:rsidR="00F627E1" w:rsidRPr="00F627E1" w:rsidRDefault="00F627E1">
            <w:pPr>
              <w:pStyle w:val="ListParagraph"/>
              <w:numPr>
                <w:ilvl w:val="0"/>
                <w:numId w:val="59"/>
              </w:numPr>
              <w:tabs>
                <w:tab w:val="left" w:pos="7957"/>
              </w:tabs>
              <w:rPr>
                <w:b/>
                <w:iCs/>
              </w:rPr>
            </w:pPr>
            <w:r>
              <w:rPr>
                <w:b/>
                <w:iCs/>
              </w:rPr>
              <w:t xml:space="preserve">Exploration: </w:t>
            </w:r>
            <w:r>
              <w:rPr>
                <w:bCs/>
                <w:iCs/>
              </w:rPr>
              <w:t xml:space="preserve">Participants explore an e-learning platform (such as a demo account on Moodle, UKG, etc.) and create a basic course outline, </w:t>
            </w:r>
            <w:r w:rsidR="007A18A2">
              <w:rPr>
                <w:bCs/>
                <w:iCs/>
              </w:rPr>
              <w:t>incorporating</w:t>
            </w:r>
            <w:r>
              <w:rPr>
                <w:bCs/>
                <w:iCs/>
              </w:rPr>
              <w:t xml:space="preserve"> various features.</w:t>
            </w:r>
          </w:p>
          <w:p w14:paraId="4EBFBB66" w14:textId="77777777" w:rsidR="00F627E1" w:rsidRDefault="00F627E1">
            <w:pPr>
              <w:pStyle w:val="ListParagraph"/>
              <w:numPr>
                <w:ilvl w:val="3"/>
                <w:numId w:val="14"/>
              </w:numPr>
              <w:tabs>
                <w:tab w:val="left" w:pos="7957"/>
              </w:tabs>
              <w:ind w:left="349"/>
              <w:rPr>
                <w:b/>
                <w:iCs/>
              </w:rPr>
            </w:pPr>
            <w:r>
              <w:rPr>
                <w:b/>
                <w:iCs/>
              </w:rPr>
              <w:t>Interactive Tools:</w:t>
            </w:r>
          </w:p>
          <w:p w14:paraId="5E2E8EE9" w14:textId="77A6DDE2" w:rsidR="00F627E1" w:rsidRDefault="00F627E1">
            <w:pPr>
              <w:pStyle w:val="ListParagraph"/>
              <w:numPr>
                <w:ilvl w:val="0"/>
                <w:numId w:val="60"/>
              </w:numPr>
              <w:tabs>
                <w:tab w:val="left" w:pos="7957"/>
              </w:tabs>
              <w:rPr>
                <w:b/>
                <w:iCs/>
              </w:rPr>
            </w:pPr>
            <w:r>
              <w:rPr>
                <w:b/>
                <w:iCs/>
              </w:rPr>
              <w:t xml:space="preserve">Purpose: </w:t>
            </w:r>
            <w:r>
              <w:rPr>
                <w:bCs/>
                <w:iCs/>
              </w:rPr>
              <w:t>Engage learners through real-time activities, enhancing participation and collaboration.</w:t>
            </w:r>
          </w:p>
          <w:p w14:paraId="60FABCB8" w14:textId="579B2C06" w:rsidR="00F627E1" w:rsidRDefault="00F627E1">
            <w:pPr>
              <w:pStyle w:val="ListParagraph"/>
              <w:numPr>
                <w:ilvl w:val="0"/>
                <w:numId w:val="60"/>
              </w:numPr>
              <w:tabs>
                <w:tab w:val="left" w:pos="7957"/>
              </w:tabs>
              <w:rPr>
                <w:b/>
                <w:iCs/>
              </w:rPr>
            </w:pPr>
            <w:r>
              <w:rPr>
                <w:b/>
                <w:iCs/>
              </w:rPr>
              <w:t xml:space="preserve">Types: </w:t>
            </w:r>
          </w:p>
          <w:p w14:paraId="31B4210B" w14:textId="0B8BB1C8" w:rsidR="00F627E1" w:rsidRDefault="00F627E1">
            <w:pPr>
              <w:pStyle w:val="ListParagraph"/>
              <w:numPr>
                <w:ilvl w:val="0"/>
                <w:numId w:val="60"/>
              </w:numPr>
              <w:tabs>
                <w:tab w:val="left" w:pos="7957"/>
              </w:tabs>
              <w:rPr>
                <w:b/>
                <w:iCs/>
              </w:rPr>
            </w:pPr>
            <w:r>
              <w:rPr>
                <w:b/>
                <w:iCs/>
              </w:rPr>
              <w:t xml:space="preserve">Polling Tools: </w:t>
            </w:r>
            <w:r>
              <w:rPr>
                <w:bCs/>
                <w:iCs/>
              </w:rPr>
              <w:t>Poll Everywhere, Kahoot! for instant feedback.</w:t>
            </w:r>
          </w:p>
          <w:p w14:paraId="4B334F8E" w14:textId="44C56C96" w:rsidR="00F627E1" w:rsidRDefault="00F627E1">
            <w:pPr>
              <w:pStyle w:val="ListParagraph"/>
              <w:numPr>
                <w:ilvl w:val="0"/>
                <w:numId w:val="60"/>
              </w:numPr>
              <w:tabs>
                <w:tab w:val="left" w:pos="7957"/>
              </w:tabs>
              <w:rPr>
                <w:b/>
                <w:iCs/>
              </w:rPr>
            </w:pPr>
            <w:r>
              <w:rPr>
                <w:b/>
                <w:iCs/>
              </w:rPr>
              <w:t xml:space="preserve">Collaborative Platforms: </w:t>
            </w:r>
            <w:r>
              <w:rPr>
                <w:bCs/>
                <w:iCs/>
              </w:rPr>
              <w:t>Miro, Padlet for group brainstorming and collaboration.</w:t>
            </w:r>
          </w:p>
          <w:p w14:paraId="3919248A" w14:textId="52A014A2" w:rsidR="00F627E1" w:rsidRDefault="00F627E1">
            <w:pPr>
              <w:pStyle w:val="ListParagraph"/>
              <w:numPr>
                <w:ilvl w:val="0"/>
                <w:numId w:val="60"/>
              </w:numPr>
              <w:tabs>
                <w:tab w:val="left" w:pos="7957"/>
              </w:tabs>
              <w:rPr>
                <w:b/>
                <w:iCs/>
              </w:rPr>
            </w:pPr>
            <w:r>
              <w:rPr>
                <w:b/>
                <w:iCs/>
              </w:rPr>
              <w:t xml:space="preserve">Virtual Whiteboards: </w:t>
            </w:r>
            <w:r>
              <w:rPr>
                <w:bCs/>
                <w:iCs/>
              </w:rPr>
              <w:t xml:space="preserve">Zoom’s whiteboard feature, Teams’ whiteboard feature, and Jamboard for visual collaboration. </w:t>
            </w:r>
          </w:p>
          <w:p w14:paraId="5F4F2B8A" w14:textId="6CDA2357" w:rsidR="00F627E1" w:rsidRDefault="00F627E1">
            <w:pPr>
              <w:pStyle w:val="ListParagraph"/>
              <w:numPr>
                <w:ilvl w:val="0"/>
                <w:numId w:val="60"/>
              </w:numPr>
              <w:tabs>
                <w:tab w:val="left" w:pos="7957"/>
              </w:tabs>
              <w:rPr>
                <w:b/>
                <w:iCs/>
              </w:rPr>
            </w:pPr>
            <w:r>
              <w:rPr>
                <w:b/>
                <w:iCs/>
              </w:rPr>
              <w:t>Best Practices:</w:t>
            </w:r>
          </w:p>
          <w:p w14:paraId="750B69A4" w14:textId="6B31930D" w:rsidR="00F627E1" w:rsidRDefault="007A18A2">
            <w:pPr>
              <w:pStyle w:val="ListParagraph"/>
              <w:numPr>
                <w:ilvl w:val="0"/>
                <w:numId w:val="60"/>
              </w:numPr>
              <w:tabs>
                <w:tab w:val="left" w:pos="7957"/>
              </w:tabs>
              <w:rPr>
                <w:b/>
                <w:iCs/>
              </w:rPr>
            </w:pPr>
            <w:r>
              <w:rPr>
                <w:b/>
                <w:iCs/>
              </w:rPr>
              <w:t>Relevance</w:t>
            </w:r>
            <w:r w:rsidR="00F627E1">
              <w:rPr>
                <w:b/>
                <w:iCs/>
              </w:rPr>
              <w:t xml:space="preserve">: </w:t>
            </w:r>
            <w:r w:rsidR="00F627E1">
              <w:rPr>
                <w:bCs/>
                <w:iCs/>
              </w:rPr>
              <w:t>Ensure interactive tools are relevant to the training objectives.</w:t>
            </w:r>
          </w:p>
          <w:p w14:paraId="298E9171" w14:textId="6CCD774C" w:rsidR="00F627E1" w:rsidRDefault="00F627E1">
            <w:pPr>
              <w:pStyle w:val="ListParagraph"/>
              <w:numPr>
                <w:ilvl w:val="0"/>
                <w:numId w:val="60"/>
              </w:numPr>
              <w:tabs>
                <w:tab w:val="left" w:pos="7957"/>
              </w:tabs>
              <w:rPr>
                <w:b/>
                <w:iCs/>
              </w:rPr>
            </w:pPr>
            <w:r>
              <w:rPr>
                <w:b/>
                <w:iCs/>
              </w:rPr>
              <w:t>Simplicity:</w:t>
            </w:r>
            <w:r>
              <w:rPr>
                <w:bCs/>
                <w:iCs/>
              </w:rPr>
              <w:t xml:space="preserve"> Choose tools that are easy to use and easy to manage.</w:t>
            </w:r>
          </w:p>
          <w:p w14:paraId="2E4548DC" w14:textId="4D1D1C53" w:rsidR="00F627E1" w:rsidRDefault="00F627E1">
            <w:pPr>
              <w:pStyle w:val="ListParagraph"/>
              <w:numPr>
                <w:ilvl w:val="0"/>
                <w:numId w:val="60"/>
              </w:numPr>
              <w:tabs>
                <w:tab w:val="left" w:pos="7957"/>
              </w:tabs>
              <w:rPr>
                <w:b/>
                <w:iCs/>
              </w:rPr>
            </w:pPr>
            <w:r>
              <w:rPr>
                <w:b/>
                <w:iCs/>
              </w:rPr>
              <w:t xml:space="preserve">Engagement: </w:t>
            </w:r>
            <w:r>
              <w:rPr>
                <w:bCs/>
                <w:iCs/>
              </w:rPr>
              <w:t>Use interactive tools to break up lectures and maintain engagement.</w:t>
            </w:r>
          </w:p>
          <w:p w14:paraId="6F618A66" w14:textId="7E2F5CE2" w:rsidR="00F627E1" w:rsidRDefault="00F627E1">
            <w:pPr>
              <w:pStyle w:val="ListParagraph"/>
              <w:numPr>
                <w:ilvl w:val="0"/>
                <w:numId w:val="60"/>
              </w:numPr>
              <w:tabs>
                <w:tab w:val="left" w:pos="7957"/>
              </w:tabs>
              <w:rPr>
                <w:b/>
                <w:iCs/>
              </w:rPr>
            </w:pPr>
            <w:r>
              <w:rPr>
                <w:b/>
                <w:iCs/>
              </w:rPr>
              <w:t>Activity:</w:t>
            </w:r>
          </w:p>
          <w:p w14:paraId="1DB88950" w14:textId="12DC05E0" w:rsidR="00F627E1" w:rsidRPr="00F627E1" w:rsidRDefault="00F627E1">
            <w:pPr>
              <w:pStyle w:val="ListParagraph"/>
              <w:numPr>
                <w:ilvl w:val="0"/>
                <w:numId w:val="60"/>
              </w:numPr>
              <w:tabs>
                <w:tab w:val="left" w:pos="7957"/>
              </w:tabs>
              <w:rPr>
                <w:b/>
                <w:iCs/>
              </w:rPr>
            </w:pPr>
            <w:r>
              <w:rPr>
                <w:b/>
                <w:iCs/>
              </w:rPr>
              <w:t xml:space="preserve">Interactive Design: </w:t>
            </w:r>
            <w:r>
              <w:rPr>
                <w:bCs/>
                <w:iCs/>
              </w:rPr>
              <w:t xml:space="preserve">Participants select an interactive tool and </w:t>
            </w:r>
            <w:r w:rsidR="007A18A2">
              <w:rPr>
                <w:bCs/>
                <w:iCs/>
              </w:rPr>
              <w:t>design</w:t>
            </w:r>
            <w:r>
              <w:rPr>
                <w:bCs/>
                <w:iCs/>
              </w:rPr>
              <w:t xml:space="preserve"> an activity for a training session. They will then demonstrate the activity to the group.</w:t>
            </w:r>
          </w:p>
          <w:p w14:paraId="2A857310" w14:textId="77777777" w:rsidR="00F627E1" w:rsidRPr="00F627E1" w:rsidRDefault="00F627E1" w:rsidP="00F627E1">
            <w:pPr>
              <w:pStyle w:val="ListParagraph"/>
              <w:tabs>
                <w:tab w:val="left" w:pos="7957"/>
              </w:tabs>
              <w:rPr>
                <w:b/>
                <w:iCs/>
              </w:rPr>
            </w:pPr>
          </w:p>
          <w:p w14:paraId="637F6279" w14:textId="3E3AC992" w:rsidR="00F627E1" w:rsidRPr="00C6628E" w:rsidRDefault="00C6628E" w:rsidP="00C6628E">
            <w:pPr>
              <w:tabs>
                <w:tab w:val="left" w:pos="7957"/>
              </w:tabs>
              <w:rPr>
                <w:b/>
                <w:iCs/>
              </w:rPr>
            </w:pPr>
            <w:r>
              <w:rPr>
                <w:b/>
                <w:iCs/>
              </w:rPr>
              <w:t xml:space="preserve">D.   </w:t>
            </w:r>
            <w:r w:rsidR="00F627E1" w:rsidRPr="00C6628E">
              <w:rPr>
                <w:b/>
                <w:iCs/>
              </w:rPr>
              <w:t>Practical Application and Feedback</w:t>
            </w:r>
          </w:p>
          <w:p w14:paraId="7025F2E3" w14:textId="77777777" w:rsidR="00C6628E" w:rsidRDefault="00F627E1">
            <w:pPr>
              <w:pStyle w:val="ListParagraph"/>
              <w:numPr>
                <w:ilvl w:val="0"/>
                <w:numId w:val="74"/>
              </w:numPr>
              <w:tabs>
                <w:tab w:val="left" w:pos="7957"/>
              </w:tabs>
              <w:rPr>
                <w:b/>
                <w:iCs/>
              </w:rPr>
            </w:pPr>
            <w:r w:rsidRPr="00C6628E">
              <w:rPr>
                <w:b/>
                <w:iCs/>
              </w:rPr>
              <w:t>Practice Session</w:t>
            </w:r>
            <w:r w:rsidR="00873908" w:rsidRPr="00C6628E">
              <w:rPr>
                <w:b/>
                <w:iCs/>
              </w:rPr>
              <w:t>:</w:t>
            </w:r>
          </w:p>
          <w:p w14:paraId="41FBB657" w14:textId="4C22DA85" w:rsidR="00F627E1" w:rsidRPr="00C6628E" w:rsidRDefault="00F627E1">
            <w:pPr>
              <w:pStyle w:val="ListParagraph"/>
              <w:numPr>
                <w:ilvl w:val="0"/>
                <w:numId w:val="77"/>
              </w:numPr>
              <w:tabs>
                <w:tab w:val="left" w:pos="7957"/>
              </w:tabs>
              <w:rPr>
                <w:b/>
                <w:iCs/>
              </w:rPr>
            </w:pPr>
            <w:r w:rsidRPr="00C6628E">
              <w:rPr>
                <w:bCs/>
                <w:iCs/>
              </w:rPr>
              <w:t>Participants implement a training segment using visual aids and technology based on the activities they designed.</w:t>
            </w:r>
          </w:p>
          <w:p w14:paraId="6E793624" w14:textId="77777777" w:rsidR="00C6628E" w:rsidRPr="00C6628E" w:rsidRDefault="00F627E1">
            <w:pPr>
              <w:pStyle w:val="ListParagraph"/>
              <w:numPr>
                <w:ilvl w:val="0"/>
                <w:numId w:val="77"/>
              </w:numPr>
              <w:tabs>
                <w:tab w:val="left" w:pos="7957"/>
              </w:tabs>
              <w:rPr>
                <w:bCs/>
                <w:iCs/>
              </w:rPr>
            </w:pPr>
            <w:r w:rsidRPr="00C6628E">
              <w:rPr>
                <w:bCs/>
                <w:iCs/>
              </w:rPr>
              <w:t>Focus on implementing visual aids seamlessly using technology to enhance engagement.</w:t>
            </w:r>
          </w:p>
          <w:p w14:paraId="5A63CEE5" w14:textId="53889D32" w:rsidR="00F627E1" w:rsidRPr="00C6628E" w:rsidRDefault="00F627E1">
            <w:pPr>
              <w:pStyle w:val="ListParagraph"/>
              <w:numPr>
                <w:ilvl w:val="0"/>
                <w:numId w:val="33"/>
              </w:numPr>
              <w:tabs>
                <w:tab w:val="left" w:pos="7957"/>
              </w:tabs>
              <w:rPr>
                <w:bCs/>
                <w:iCs/>
              </w:rPr>
            </w:pPr>
            <w:r w:rsidRPr="00C6628E">
              <w:rPr>
                <w:b/>
                <w:iCs/>
              </w:rPr>
              <w:t>Peer Feedback</w:t>
            </w:r>
            <w:r w:rsidR="00873908" w:rsidRPr="00C6628E">
              <w:rPr>
                <w:b/>
                <w:iCs/>
              </w:rPr>
              <w:t>:</w:t>
            </w:r>
          </w:p>
          <w:p w14:paraId="252CCEDD" w14:textId="77777777" w:rsidR="00F627E1" w:rsidRPr="00C6628E" w:rsidRDefault="00F627E1" w:rsidP="00C6628E">
            <w:pPr>
              <w:tabs>
                <w:tab w:val="left" w:pos="7957"/>
              </w:tabs>
              <w:rPr>
                <w:bCs/>
                <w:iCs/>
              </w:rPr>
            </w:pPr>
            <w:r w:rsidRPr="00C6628E">
              <w:rPr>
                <w:bCs/>
                <w:iCs/>
              </w:rPr>
              <w:t>Facilitate a session where participants provide constructive feedback on each other’s use of visual aids and technology.</w:t>
            </w:r>
          </w:p>
          <w:p w14:paraId="23070BC9" w14:textId="77777777" w:rsidR="00C6628E" w:rsidRPr="00C6628E" w:rsidRDefault="00F627E1" w:rsidP="00C6628E">
            <w:pPr>
              <w:tabs>
                <w:tab w:val="left" w:pos="7957"/>
              </w:tabs>
              <w:rPr>
                <w:bCs/>
                <w:iCs/>
              </w:rPr>
            </w:pPr>
            <w:r w:rsidRPr="00C6628E">
              <w:rPr>
                <w:bCs/>
                <w:iCs/>
              </w:rPr>
              <w:t>Discuss strengths and areas for improvement.</w:t>
            </w:r>
          </w:p>
          <w:p w14:paraId="4EB9E426" w14:textId="6631E40F" w:rsidR="00F627E1" w:rsidRPr="00C6628E" w:rsidRDefault="00873908" w:rsidP="00C6628E">
            <w:pPr>
              <w:tabs>
                <w:tab w:val="left" w:pos="7957"/>
              </w:tabs>
              <w:rPr>
                <w:bCs/>
                <w:iCs/>
              </w:rPr>
            </w:pPr>
            <w:r w:rsidRPr="00C6628E">
              <w:rPr>
                <w:b/>
                <w:iCs/>
              </w:rPr>
              <w:t>Self-Reflection:</w:t>
            </w:r>
          </w:p>
          <w:p w14:paraId="64046F7A" w14:textId="011E9C8F" w:rsidR="00873908" w:rsidRPr="00C6628E" w:rsidRDefault="00873908" w:rsidP="00C6628E">
            <w:pPr>
              <w:tabs>
                <w:tab w:val="left" w:pos="7957"/>
              </w:tabs>
              <w:rPr>
                <w:bCs/>
                <w:iCs/>
              </w:rPr>
            </w:pPr>
            <w:r w:rsidRPr="00C6628E">
              <w:rPr>
                <w:bCs/>
                <w:iCs/>
              </w:rPr>
              <w:t xml:space="preserve">Encourage </w:t>
            </w:r>
            <w:r w:rsidR="007A18A2" w:rsidRPr="00C6628E">
              <w:rPr>
                <w:bCs/>
                <w:iCs/>
              </w:rPr>
              <w:t>participants</w:t>
            </w:r>
            <w:r w:rsidRPr="00C6628E">
              <w:rPr>
                <w:bCs/>
                <w:iCs/>
              </w:rPr>
              <w:t xml:space="preserve"> to reflect on their practice session, noting what went well and what they could improve.</w:t>
            </w:r>
          </w:p>
          <w:p w14:paraId="14DCE5CA" w14:textId="77777777" w:rsidR="00873908" w:rsidRPr="00C6628E" w:rsidRDefault="00873908" w:rsidP="00C6628E">
            <w:pPr>
              <w:tabs>
                <w:tab w:val="left" w:pos="7957"/>
              </w:tabs>
              <w:rPr>
                <w:bCs/>
                <w:iCs/>
              </w:rPr>
            </w:pPr>
            <w:r w:rsidRPr="00C6628E">
              <w:rPr>
                <w:bCs/>
                <w:iCs/>
              </w:rPr>
              <w:t>Share reflections with the group to foster a collaborative learning environment.</w:t>
            </w:r>
          </w:p>
          <w:p w14:paraId="2F3E2681" w14:textId="77777777" w:rsidR="00873908" w:rsidRDefault="00873908" w:rsidP="00873908">
            <w:pPr>
              <w:tabs>
                <w:tab w:val="left" w:pos="7957"/>
              </w:tabs>
              <w:ind w:left="-11"/>
              <w:rPr>
                <w:bCs/>
                <w:iCs/>
              </w:rPr>
            </w:pPr>
          </w:p>
          <w:p w14:paraId="6331DB8C" w14:textId="77777777" w:rsidR="00873908" w:rsidRDefault="00873908" w:rsidP="00873908">
            <w:pPr>
              <w:tabs>
                <w:tab w:val="left" w:pos="7957"/>
              </w:tabs>
              <w:ind w:left="-11"/>
              <w:rPr>
                <w:b/>
                <w:iCs/>
              </w:rPr>
            </w:pPr>
            <w:r>
              <w:rPr>
                <w:b/>
                <w:iCs/>
              </w:rPr>
              <w:t>Summary</w:t>
            </w:r>
          </w:p>
          <w:p w14:paraId="75BB299B" w14:textId="374ABDBD" w:rsidR="00873908" w:rsidRDefault="00873908" w:rsidP="00873908">
            <w:pPr>
              <w:tabs>
                <w:tab w:val="left" w:pos="7957"/>
              </w:tabs>
              <w:ind w:left="-11"/>
              <w:rPr>
                <w:bCs/>
                <w:iCs/>
              </w:rPr>
            </w:pPr>
            <w:r>
              <w:rPr>
                <w:bCs/>
                <w:iCs/>
              </w:rPr>
              <w:lastRenderedPageBreak/>
              <w:t xml:space="preserve">By focusing on the effective use of visual aids and technology, this session equips the participants with the tools and techniques needed to create engaging and impactful training sessions. The practical activities ensure that the participants can immediately apply what they’ve learned, receive feedback, and refine their </w:t>
            </w:r>
            <w:r w:rsidR="00241F9B">
              <w:rPr>
                <w:bCs/>
                <w:iCs/>
              </w:rPr>
              <w:t>s</w:t>
            </w:r>
            <w:r>
              <w:rPr>
                <w:bCs/>
                <w:iCs/>
              </w:rPr>
              <w:t>kills in a supportive environment.</w:t>
            </w:r>
          </w:p>
          <w:p w14:paraId="7CFCC88B" w14:textId="6B07AA30" w:rsidR="00873908" w:rsidRPr="00873908" w:rsidRDefault="00873908" w:rsidP="00873908">
            <w:pPr>
              <w:tabs>
                <w:tab w:val="left" w:pos="7957"/>
              </w:tabs>
              <w:ind w:left="-11"/>
              <w:rPr>
                <w:bCs/>
                <w:iCs/>
              </w:rPr>
            </w:pPr>
          </w:p>
        </w:tc>
      </w:tr>
      <w:tr w:rsidR="00424F97" w:rsidRPr="00B82134" w14:paraId="5E18BEC8" w14:textId="77777777" w:rsidTr="00212672">
        <w:tc>
          <w:tcPr>
            <w:tcW w:w="1885" w:type="dxa"/>
            <w:shd w:val="clear" w:color="auto" w:fill="006E91"/>
          </w:tcPr>
          <w:p w14:paraId="3CE9903B" w14:textId="2AC3BC59" w:rsidR="00424F97" w:rsidRPr="00B82134" w:rsidRDefault="00424F97" w:rsidP="00424F97">
            <w:pPr>
              <w:tabs>
                <w:tab w:val="left" w:pos="7957"/>
              </w:tabs>
              <w:rPr>
                <w:b/>
              </w:rPr>
            </w:pPr>
            <w:r>
              <w:rPr>
                <w:b/>
                <w:color w:val="FFFFFF" w:themeColor="background1"/>
              </w:rPr>
              <w:lastRenderedPageBreak/>
              <w:t>Topic</w:t>
            </w:r>
          </w:p>
        </w:tc>
        <w:tc>
          <w:tcPr>
            <w:tcW w:w="12510" w:type="dxa"/>
            <w:gridSpan w:val="2"/>
            <w:shd w:val="clear" w:color="auto" w:fill="006E91"/>
          </w:tcPr>
          <w:p w14:paraId="674F08FD" w14:textId="393874D1" w:rsidR="00424F97" w:rsidRPr="00EF2F22" w:rsidRDefault="00EF2F22" w:rsidP="00424F97">
            <w:pPr>
              <w:tabs>
                <w:tab w:val="left" w:pos="7957"/>
              </w:tabs>
              <w:rPr>
                <w:b/>
                <w:iCs/>
                <w:color w:val="FFFFFF" w:themeColor="background1"/>
              </w:rPr>
            </w:pPr>
            <w:r>
              <w:rPr>
                <w:b/>
                <w:iCs/>
                <w:color w:val="FFFFFF" w:themeColor="background1"/>
              </w:rPr>
              <w:t>Practical Thinking Session and Feedback (1.5 hours)</w:t>
            </w:r>
            <w:r w:rsidR="008715CB">
              <w:rPr>
                <w:b/>
                <w:iCs/>
                <w:color w:val="FFFFFF" w:themeColor="background1"/>
              </w:rPr>
              <w:t xml:space="preserve"> 6</w:t>
            </w:r>
          </w:p>
        </w:tc>
      </w:tr>
      <w:tr w:rsidR="00424F97" w:rsidRPr="00925EF0" w14:paraId="1A1B1105" w14:textId="77777777" w:rsidTr="00424F97">
        <w:tc>
          <w:tcPr>
            <w:tcW w:w="1885" w:type="dxa"/>
          </w:tcPr>
          <w:p w14:paraId="75EB121E" w14:textId="689F0365" w:rsidR="00424F97" w:rsidRPr="00424F97" w:rsidRDefault="00424F97" w:rsidP="00424F97">
            <w:pPr>
              <w:tabs>
                <w:tab w:val="left" w:pos="7957"/>
              </w:tabs>
              <w:rPr>
                <w:b/>
                <w:i/>
                <w:iCs/>
              </w:rPr>
            </w:pPr>
          </w:p>
        </w:tc>
        <w:tc>
          <w:tcPr>
            <w:tcW w:w="12510" w:type="dxa"/>
            <w:gridSpan w:val="2"/>
          </w:tcPr>
          <w:p w14:paraId="169A1241" w14:textId="77777777" w:rsidR="00424F97" w:rsidRDefault="00EF2F22" w:rsidP="004D25E8">
            <w:pPr>
              <w:tabs>
                <w:tab w:val="left" w:pos="7957"/>
              </w:tabs>
              <w:rPr>
                <w:b/>
                <w:iCs/>
              </w:rPr>
            </w:pPr>
            <w:r>
              <w:rPr>
                <w:b/>
                <w:iCs/>
              </w:rPr>
              <w:t>Overview:</w:t>
            </w:r>
          </w:p>
          <w:p w14:paraId="506EE069" w14:textId="77777777" w:rsidR="00EF2F22" w:rsidRDefault="00EF2F22" w:rsidP="004D25E8">
            <w:pPr>
              <w:tabs>
                <w:tab w:val="left" w:pos="7957"/>
              </w:tabs>
              <w:rPr>
                <w:bCs/>
                <w:iCs/>
              </w:rPr>
            </w:pPr>
            <w:r>
              <w:rPr>
                <w:bCs/>
                <w:iCs/>
              </w:rPr>
              <w:t>Participants deliver a 10-minutes training session to the group, applying principles learned about structure, communication, and visual aids.</w:t>
            </w:r>
          </w:p>
          <w:p w14:paraId="373E35BA" w14:textId="77777777" w:rsidR="00EF2F22" w:rsidRDefault="00EF2F22" w:rsidP="004D25E8">
            <w:pPr>
              <w:tabs>
                <w:tab w:val="left" w:pos="7957"/>
              </w:tabs>
              <w:rPr>
                <w:b/>
                <w:iCs/>
              </w:rPr>
            </w:pPr>
          </w:p>
          <w:p w14:paraId="29641795" w14:textId="77777777" w:rsidR="00EF2F22" w:rsidRDefault="00EF2F22" w:rsidP="004D25E8">
            <w:pPr>
              <w:tabs>
                <w:tab w:val="left" w:pos="7957"/>
              </w:tabs>
              <w:rPr>
                <w:b/>
                <w:iCs/>
              </w:rPr>
            </w:pPr>
            <w:r>
              <w:rPr>
                <w:b/>
                <w:iCs/>
              </w:rPr>
              <w:t>Activity:</w:t>
            </w:r>
          </w:p>
          <w:p w14:paraId="1758CF15" w14:textId="77777777" w:rsidR="00EF2F22" w:rsidRDefault="00EF2F22" w:rsidP="004D25E8">
            <w:pPr>
              <w:tabs>
                <w:tab w:val="left" w:pos="7957"/>
              </w:tabs>
              <w:rPr>
                <w:bCs/>
                <w:iCs/>
              </w:rPr>
            </w:pPr>
            <w:r>
              <w:rPr>
                <w:b/>
                <w:iCs/>
              </w:rPr>
              <w:t xml:space="preserve">Practice: </w:t>
            </w:r>
            <w:r>
              <w:rPr>
                <w:bCs/>
                <w:iCs/>
              </w:rPr>
              <w:t>Each participant conducts their training session in front of the group.</w:t>
            </w:r>
          </w:p>
          <w:p w14:paraId="787E1F24" w14:textId="662D59CD" w:rsidR="00EF2F22" w:rsidRDefault="00EF2F22" w:rsidP="004D25E8">
            <w:pPr>
              <w:tabs>
                <w:tab w:val="left" w:pos="7957"/>
              </w:tabs>
              <w:rPr>
                <w:bCs/>
                <w:iCs/>
              </w:rPr>
            </w:pPr>
            <w:r>
              <w:rPr>
                <w:b/>
                <w:iCs/>
              </w:rPr>
              <w:t>Feedback:</w:t>
            </w:r>
            <w:r>
              <w:rPr>
                <w:bCs/>
                <w:iCs/>
              </w:rPr>
              <w:t xml:space="preserve"> Peer and instructor feedback on </w:t>
            </w:r>
            <w:r w:rsidR="007A18A2">
              <w:rPr>
                <w:bCs/>
                <w:iCs/>
              </w:rPr>
              <w:t>each</w:t>
            </w:r>
            <w:r>
              <w:rPr>
                <w:bCs/>
                <w:iCs/>
              </w:rPr>
              <w:t xml:space="preserve"> session. Feedback focuses on strengths and areas for improvement in structure, delivery, engagement, and use of visual aids.</w:t>
            </w:r>
          </w:p>
          <w:p w14:paraId="57ABED56" w14:textId="77777777" w:rsidR="00EF2F22" w:rsidRDefault="00EF2F22" w:rsidP="004D25E8">
            <w:pPr>
              <w:tabs>
                <w:tab w:val="left" w:pos="7957"/>
              </w:tabs>
              <w:rPr>
                <w:bCs/>
                <w:iCs/>
              </w:rPr>
            </w:pPr>
            <w:r>
              <w:rPr>
                <w:b/>
                <w:iCs/>
              </w:rPr>
              <w:t>Self-Reflection:</w:t>
            </w:r>
            <w:r>
              <w:rPr>
                <w:bCs/>
                <w:iCs/>
              </w:rPr>
              <w:t xml:space="preserve"> Participants reflect on their performance noting what went well and what they would do differently next time. They share their reflections with the group. </w:t>
            </w:r>
          </w:p>
          <w:p w14:paraId="0882FFC7" w14:textId="77777777" w:rsidR="00EF2F22" w:rsidRDefault="00EF2F22" w:rsidP="004D25E8">
            <w:pPr>
              <w:tabs>
                <w:tab w:val="left" w:pos="7957"/>
              </w:tabs>
              <w:rPr>
                <w:bCs/>
                <w:iCs/>
              </w:rPr>
            </w:pPr>
          </w:p>
          <w:p w14:paraId="722CA011" w14:textId="2F074B2F" w:rsidR="00873908" w:rsidRDefault="00873908" w:rsidP="004D25E8">
            <w:pPr>
              <w:tabs>
                <w:tab w:val="left" w:pos="7957"/>
              </w:tabs>
              <w:rPr>
                <w:bCs/>
                <w:iCs/>
              </w:rPr>
            </w:pPr>
            <w:r>
              <w:rPr>
                <w:bCs/>
                <w:iCs/>
              </w:rPr>
              <w:t xml:space="preserve">In this session, participants will apply the knowledge and skills they have acquired throughout the training by delivering a practical training session. This hands-on practice is crucial for consolidating learning and gaining confidence. Participants will present a </w:t>
            </w:r>
            <w:r w:rsidR="007A18A2">
              <w:rPr>
                <w:bCs/>
                <w:iCs/>
              </w:rPr>
              <w:t>10-minute</w:t>
            </w:r>
            <w:r>
              <w:rPr>
                <w:bCs/>
                <w:iCs/>
              </w:rPr>
              <w:t xml:space="preserve"> training segment to the group, receive feedback, and reflect on their performance.</w:t>
            </w:r>
          </w:p>
          <w:p w14:paraId="662172D5" w14:textId="77777777" w:rsidR="00873908" w:rsidRDefault="00873908" w:rsidP="004D25E8">
            <w:pPr>
              <w:tabs>
                <w:tab w:val="left" w:pos="7957"/>
              </w:tabs>
              <w:rPr>
                <w:bCs/>
                <w:iCs/>
              </w:rPr>
            </w:pPr>
          </w:p>
          <w:p w14:paraId="1247C363" w14:textId="77F230AC" w:rsidR="00873908" w:rsidRDefault="00873908" w:rsidP="004D25E8">
            <w:pPr>
              <w:tabs>
                <w:tab w:val="left" w:pos="7957"/>
              </w:tabs>
              <w:rPr>
                <w:b/>
                <w:iCs/>
              </w:rPr>
            </w:pPr>
            <w:r>
              <w:rPr>
                <w:b/>
                <w:iCs/>
              </w:rPr>
              <w:t>Detailed Breakdown</w:t>
            </w:r>
          </w:p>
          <w:p w14:paraId="03F0F2D9" w14:textId="147700C4" w:rsidR="00873908" w:rsidRDefault="00873908">
            <w:pPr>
              <w:pStyle w:val="ListParagraph"/>
              <w:numPr>
                <w:ilvl w:val="0"/>
                <w:numId w:val="61"/>
              </w:numPr>
              <w:tabs>
                <w:tab w:val="left" w:pos="7957"/>
              </w:tabs>
              <w:rPr>
                <w:b/>
                <w:iCs/>
              </w:rPr>
            </w:pPr>
            <w:r w:rsidRPr="00873908">
              <w:rPr>
                <w:b/>
                <w:iCs/>
              </w:rPr>
              <w:t xml:space="preserve">Preparation for Training Delivery </w:t>
            </w:r>
          </w:p>
          <w:p w14:paraId="25E0BFBA" w14:textId="7C6C6A22" w:rsidR="00873908" w:rsidRDefault="00873908" w:rsidP="00873908">
            <w:pPr>
              <w:tabs>
                <w:tab w:val="left" w:pos="7957"/>
              </w:tabs>
              <w:rPr>
                <w:b/>
                <w:iCs/>
              </w:rPr>
            </w:pPr>
          </w:p>
          <w:p w14:paraId="178C3A1A" w14:textId="55A5C1B3" w:rsidR="00873908" w:rsidRDefault="00873908">
            <w:pPr>
              <w:pStyle w:val="ListParagraph"/>
              <w:numPr>
                <w:ilvl w:val="6"/>
                <w:numId w:val="14"/>
              </w:numPr>
              <w:tabs>
                <w:tab w:val="left" w:pos="7957"/>
              </w:tabs>
              <w:ind w:left="349"/>
              <w:rPr>
                <w:b/>
                <w:iCs/>
              </w:rPr>
            </w:pPr>
            <w:r>
              <w:rPr>
                <w:b/>
                <w:iCs/>
              </w:rPr>
              <w:t>Review of Key Concepts:</w:t>
            </w:r>
          </w:p>
          <w:p w14:paraId="7BD4E364" w14:textId="48143D87" w:rsidR="00873908" w:rsidRDefault="00873908">
            <w:pPr>
              <w:pStyle w:val="ListParagraph"/>
              <w:numPr>
                <w:ilvl w:val="0"/>
                <w:numId w:val="62"/>
              </w:numPr>
              <w:tabs>
                <w:tab w:val="left" w:pos="7957"/>
              </w:tabs>
              <w:rPr>
                <w:b/>
                <w:iCs/>
              </w:rPr>
            </w:pPr>
            <w:r>
              <w:rPr>
                <w:b/>
                <w:iCs/>
              </w:rPr>
              <w:t>Structure:</w:t>
            </w:r>
            <w:r w:rsidR="006A5A24">
              <w:rPr>
                <w:b/>
                <w:iCs/>
              </w:rPr>
              <w:t xml:space="preserve"> </w:t>
            </w:r>
            <w:r w:rsidR="006A5A24">
              <w:rPr>
                <w:bCs/>
                <w:iCs/>
              </w:rPr>
              <w:t>Ensure the training session includes a clear introduction (beginning), body (middle), and conclusion (end).</w:t>
            </w:r>
          </w:p>
          <w:p w14:paraId="16C4272D" w14:textId="501EC874" w:rsidR="00873908" w:rsidRDefault="00873908">
            <w:pPr>
              <w:pStyle w:val="ListParagraph"/>
              <w:numPr>
                <w:ilvl w:val="0"/>
                <w:numId w:val="62"/>
              </w:numPr>
              <w:tabs>
                <w:tab w:val="left" w:pos="7957"/>
              </w:tabs>
              <w:rPr>
                <w:b/>
                <w:iCs/>
              </w:rPr>
            </w:pPr>
            <w:r>
              <w:rPr>
                <w:b/>
                <w:iCs/>
              </w:rPr>
              <w:t>Communication:</w:t>
            </w:r>
            <w:r w:rsidR="006A5A24">
              <w:rPr>
                <w:b/>
                <w:iCs/>
              </w:rPr>
              <w:t xml:space="preserve"> </w:t>
            </w:r>
            <w:r w:rsidR="006A5A24">
              <w:rPr>
                <w:bCs/>
                <w:iCs/>
              </w:rPr>
              <w:t>Apply verbal and non-verbal communication techniques learned in previous sessions.</w:t>
            </w:r>
          </w:p>
          <w:p w14:paraId="42BC985C" w14:textId="03C94261" w:rsidR="00873908" w:rsidRDefault="00873908">
            <w:pPr>
              <w:pStyle w:val="ListParagraph"/>
              <w:numPr>
                <w:ilvl w:val="0"/>
                <w:numId w:val="62"/>
              </w:numPr>
              <w:tabs>
                <w:tab w:val="left" w:pos="7957"/>
              </w:tabs>
              <w:rPr>
                <w:b/>
                <w:iCs/>
              </w:rPr>
            </w:pPr>
            <w:r>
              <w:rPr>
                <w:b/>
                <w:iCs/>
              </w:rPr>
              <w:t>Visual Aids and Technology:</w:t>
            </w:r>
            <w:r w:rsidR="006A5A24">
              <w:rPr>
                <w:b/>
                <w:iCs/>
              </w:rPr>
              <w:t xml:space="preserve"> </w:t>
            </w:r>
            <w:r w:rsidR="006A5A24">
              <w:rPr>
                <w:bCs/>
                <w:iCs/>
              </w:rPr>
              <w:t>Incorporate well-designed visual aids and interactive tools as appropriate.</w:t>
            </w:r>
          </w:p>
          <w:p w14:paraId="12C0F6A1" w14:textId="68ACD97F" w:rsidR="00873908" w:rsidRDefault="00873908">
            <w:pPr>
              <w:pStyle w:val="ListParagraph"/>
              <w:numPr>
                <w:ilvl w:val="6"/>
                <w:numId w:val="14"/>
              </w:numPr>
              <w:tabs>
                <w:tab w:val="left" w:pos="7957"/>
              </w:tabs>
              <w:ind w:left="349"/>
              <w:rPr>
                <w:b/>
                <w:iCs/>
              </w:rPr>
            </w:pPr>
            <w:r>
              <w:rPr>
                <w:b/>
                <w:iCs/>
              </w:rPr>
              <w:t>Setting Up:</w:t>
            </w:r>
          </w:p>
          <w:p w14:paraId="686DF492" w14:textId="0BCF975E" w:rsidR="00873908" w:rsidRPr="00873908" w:rsidRDefault="00873908">
            <w:pPr>
              <w:pStyle w:val="ListParagraph"/>
              <w:numPr>
                <w:ilvl w:val="0"/>
                <w:numId w:val="63"/>
              </w:numPr>
              <w:tabs>
                <w:tab w:val="left" w:pos="7957"/>
              </w:tabs>
              <w:rPr>
                <w:b/>
                <w:iCs/>
              </w:rPr>
            </w:pPr>
            <w:r w:rsidRPr="00873908">
              <w:rPr>
                <w:b/>
                <w:iCs/>
              </w:rPr>
              <w:t>Materials:</w:t>
            </w:r>
            <w:r w:rsidR="006A5A24">
              <w:rPr>
                <w:b/>
                <w:iCs/>
              </w:rPr>
              <w:t xml:space="preserve"> </w:t>
            </w:r>
            <w:r w:rsidR="006A5A24">
              <w:rPr>
                <w:bCs/>
                <w:iCs/>
              </w:rPr>
              <w:t>Ensure all necessary materials (slides, handouts, props, technology) are ready and functioning.</w:t>
            </w:r>
          </w:p>
          <w:p w14:paraId="477052FC" w14:textId="64295CB5" w:rsidR="00873908" w:rsidRDefault="00873908">
            <w:pPr>
              <w:pStyle w:val="ListParagraph"/>
              <w:numPr>
                <w:ilvl w:val="0"/>
                <w:numId w:val="63"/>
              </w:numPr>
              <w:tabs>
                <w:tab w:val="left" w:pos="7957"/>
              </w:tabs>
              <w:rPr>
                <w:b/>
                <w:iCs/>
              </w:rPr>
            </w:pPr>
            <w:r w:rsidRPr="00873908">
              <w:rPr>
                <w:b/>
                <w:iCs/>
              </w:rPr>
              <w:t>Environment:</w:t>
            </w:r>
            <w:r w:rsidR="006A5A24">
              <w:rPr>
                <w:b/>
                <w:iCs/>
              </w:rPr>
              <w:t xml:space="preserve"> </w:t>
            </w:r>
            <w:r w:rsidR="006A5A24">
              <w:rPr>
                <w:bCs/>
                <w:iCs/>
              </w:rPr>
              <w:t>Arrange the training space to facilitate interaction and engagement.</w:t>
            </w:r>
          </w:p>
          <w:p w14:paraId="694F9352" w14:textId="4F80BADD" w:rsidR="00873908" w:rsidRPr="00873908" w:rsidRDefault="00873908">
            <w:pPr>
              <w:pStyle w:val="ListParagraph"/>
              <w:numPr>
                <w:ilvl w:val="6"/>
                <w:numId w:val="14"/>
              </w:numPr>
              <w:tabs>
                <w:tab w:val="left" w:pos="7957"/>
              </w:tabs>
              <w:ind w:left="349"/>
              <w:rPr>
                <w:b/>
                <w:iCs/>
              </w:rPr>
            </w:pPr>
            <w:r>
              <w:rPr>
                <w:b/>
                <w:iCs/>
              </w:rPr>
              <w:t>Self-Preparation:</w:t>
            </w:r>
          </w:p>
          <w:p w14:paraId="2D578B48" w14:textId="086D59A0" w:rsidR="00873908" w:rsidRPr="00873908" w:rsidRDefault="00873908">
            <w:pPr>
              <w:pStyle w:val="ListParagraph"/>
              <w:numPr>
                <w:ilvl w:val="0"/>
                <w:numId w:val="64"/>
              </w:numPr>
              <w:tabs>
                <w:tab w:val="left" w:pos="7957"/>
              </w:tabs>
              <w:rPr>
                <w:b/>
                <w:iCs/>
              </w:rPr>
            </w:pPr>
            <w:r w:rsidRPr="00873908">
              <w:rPr>
                <w:b/>
                <w:iCs/>
              </w:rPr>
              <w:lastRenderedPageBreak/>
              <w:t>Practice:</w:t>
            </w:r>
            <w:r w:rsidR="006A5A24">
              <w:rPr>
                <w:b/>
                <w:iCs/>
              </w:rPr>
              <w:t xml:space="preserve"> </w:t>
            </w:r>
            <w:r w:rsidR="006A5A24">
              <w:rPr>
                <w:bCs/>
                <w:iCs/>
              </w:rPr>
              <w:t>Rehearse the training segment to build confidence and smooth out any rough spots.</w:t>
            </w:r>
          </w:p>
          <w:p w14:paraId="6E5FCFA0" w14:textId="7CF30CC3" w:rsidR="00873908" w:rsidRDefault="00873908">
            <w:pPr>
              <w:pStyle w:val="ListParagraph"/>
              <w:numPr>
                <w:ilvl w:val="0"/>
                <w:numId w:val="64"/>
              </w:numPr>
              <w:tabs>
                <w:tab w:val="left" w:pos="7957"/>
              </w:tabs>
              <w:rPr>
                <w:b/>
                <w:iCs/>
              </w:rPr>
            </w:pPr>
            <w:r w:rsidRPr="00873908">
              <w:rPr>
                <w:b/>
                <w:iCs/>
              </w:rPr>
              <w:t>Mindset:</w:t>
            </w:r>
            <w:r w:rsidR="006A5A24">
              <w:rPr>
                <w:b/>
                <w:iCs/>
              </w:rPr>
              <w:t xml:space="preserve"> </w:t>
            </w:r>
            <w:r w:rsidR="006A5A24">
              <w:rPr>
                <w:bCs/>
                <w:iCs/>
              </w:rPr>
              <w:t>Adopt a positive and confident mindset. Remember to breathe deeply and stay calm.</w:t>
            </w:r>
          </w:p>
          <w:p w14:paraId="48824E0C" w14:textId="77777777" w:rsidR="006A5A24" w:rsidRDefault="006A5A24" w:rsidP="006A5A24">
            <w:pPr>
              <w:pStyle w:val="ListParagraph"/>
              <w:tabs>
                <w:tab w:val="left" w:pos="7957"/>
              </w:tabs>
              <w:rPr>
                <w:b/>
                <w:iCs/>
              </w:rPr>
            </w:pPr>
          </w:p>
          <w:p w14:paraId="4143659C" w14:textId="1E480D75" w:rsidR="00873908" w:rsidRPr="006A5A24" w:rsidRDefault="006A5A24">
            <w:pPr>
              <w:pStyle w:val="ListParagraph"/>
              <w:numPr>
                <w:ilvl w:val="4"/>
                <w:numId w:val="14"/>
              </w:numPr>
              <w:tabs>
                <w:tab w:val="left" w:pos="7957"/>
              </w:tabs>
              <w:ind w:left="349"/>
              <w:rPr>
                <w:b/>
                <w:iCs/>
              </w:rPr>
            </w:pPr>
            <w:r>
              <w:rPr>
                <w:b/>
                <w:iCs/>
              </w:rPr>
              <w:t>Delivery of the Training Segment</w:t>
            </w:r>
          </w:p>
          <w:p w14:paraId="4E8BB996" w14:textId="57AF97BF" w:rsidR="006A5A24" w:rsidRPr="006A5A24" w:rsidRDefault="006A5A24">
            <w:pPr>
              <w:pStyle w:val="ListParagraph"/>
              <w:numPr>
                <w:ilvl w:val="6"/>
                <w:numId w:val="14"/>
              </w:numPr>
              <w:tabs>
                <w:tab w:val="left" w:pos="7957"/>
              </w:tabs>
              <w:ind w:left="349"/>
              <w:rPr>
                <w:b/>
                <w:iCs/>
              </w:rPr>
            </w:pPr>
            <w:r>
              <w:rPr>
                <w:b/>
                <w:iCs/>
              </w:rPr>
              <w:t>Training Delivery</w:t>
            </w:r>
          </w:p>
          <w:p w14:paraId="03FB6897" w14:textId="77777777" w:rsidR="00873908" w:rsidRDefault="006A5A24">
            <w:pPr>
              <w:pStyle w:val="ListParagraph"/>
              <w:numPr>
                <w:ilvl w:val="0"/>
                <w:numId w:val="65"/>
              </w:numPr>
              <w:tabs>
                <w:tab w:val="left" w:pos="7957"/>
              </w:tabs>
              <w:rPr>
                <w:bCs/>
                <w:iCs/>
              </w:rPr>
            </w:pPr>
            <w:r>
              <w:rPr>
                <w:b/>
                <w:iCs/>
              </w:rPr>
              <w:t xml:space="preserve">Instructions: </w:t>
            </w:r>
            <w:r>
              <w:rPr>
                <w:bCs/>
                <w:iCs/>
              </w:rPr>
              <w:t>Each participant will deliver their 10-miute training segment to the group.</w:t>
            </w:r>
          </w:p>
          <w:p w14:paraId="2E89D384" w14:textId="7BC48D61" w:rsidR="006A5A24" w:rsidRDefault="006A5A24">
            <w:pPr>
              <w:pStyle w:val="ListParagraph"/>
              <w:numPr>
                <w:ilvl w:val="0"/>
                <w:numId w:val="65"/>
              </w:numPr>
              <w:tabs>
                <w:tab w:val="left" w:pos="7957"/>
              </w:tabs>
              <w:rPr>
                <w:bCs/>
                <w:iCs/>
              </w:rPr>
            </w:pPr>
            <w:r>
              <w:rPr>
                <w:b/>
                <w:iCs/>
              </w:rPr>
              <w:t>Focus:</w:t>
            </w:r>
            <w:r>
              <w:rPr>
                <w:bCs/>
                <w:iCs/>
              </w:rPr>
              <w:t xml:space="preserve"> Participants should focus on engaging their audience, clearly conv</w:t>
            </w:r>
            <w:r w:rsidR="001B57CC">
              <w:rPr>
                <w:bCs/>
                <w:iCs/>
              </w:rPr>
              <w:t>eying</w:t>
            </w:r>
            <w:r>
              <w:rPr>
                <w:bCs/>
                <w:iCs/>
              </w:rPr>
              <w:t xml:space="preserve"> information, and effectively using visual aids and technology.</w:t>
            </w:r>
          </w:p>
          <w:p w14:paraId="62755C9F" w14:textId="77777777" w:rsidR="006A5A24" w:rsidRDefault="006A5A24">
            <w:pPr>
              <w:pStyle w:val="ListParagraph"/>
              <w:numPr>
                <w:ilvl w:val="6"/>
                <w:numId w:val="14"/>
              </w:numPr>
              <w:tabs>
                <w:tab w:val="left" w:pos="7957"/>
              </w:tabs>
              <w:ind w:left="349"/>
              <w:rPr>
                <w:b/>
                <w:iCs/>
              </w:rPr>
            </w:pPr>
            <w:r>
              <w:rPr>
                <w:b/>
                <w:iCs/>
              </w:rPr>
              <w:t>Observation and Feedback</w:t>
            </w:r>
          </w:p>
          <w:p w14:paraId="622B1CE9" w14:textId="77777777" w:rsidR="006A5A24" w:rsidRDefault="006A5A24">
            <w:pPr>
              <w:pStyle w:val="ListParagraph"/>
              <w:numPr>
                <w:ilvl w:val="0"/>
                <w:numId w:val="66"/>
              </w:numPr>
              <w:tabs>
                <w:tab w:val="left" w:pos="7957"/>
              </w:tabs>
              <w:rPr>
                <w:bCs/>
                <w:iCs/>
              </w:rPr>
            </w:pPr>
            <w:r>
              <w:rPr>
                <w:b/>
                <w:iCs/>
              </w:rPr>
              <w:t xml:space="preserve">Peer Feedback: </w:t>
            </w:r>
            <w:r>
              <w:rPr>
                <w:bCs/>
                <w:iCs/>
              </w:rPr>
              <w:t>After each training segment, peers will provide constructive feedback using a structured feedback form.</w:t>
            </w:r>
          </w:p>
          <w:p w14:paraId="67AF445B" w14:textId="77777777" w:rsidR="006A5A24" w:rsidRDefault="006A5A24">
            <w:pPr>
              <w:pStyle w:val="ListParagraph"/>
              <w:numPr>
                <w:ilvl w:val="0"/>
                <w:numId w:val="66"/>
              </w:numPr>
              <w:tabs>
                <w:tab w:val="left" w:pos="7957"/>
              </w:tabs>
              <w:rPr>
                <w:bCs/>
                <w:iCs/>
              </w:rPr>
            </w:pPr>
            <w:r>
              <w:rPr>
                <w:b/>
                <w:iCs/>
              </w:rPr>
              <w:t xml:space="preserve">Instructor Feedback: </w:t>
            </w:r>
            <w:r>
              <w:rPr>
                <w:bCs/>
                <w:iCs/>
              </w:rPr>
              <w:t>Peers and the instructor complete feedback forms for each presentation, noting specific observations and suggestions.</w:t>
            </w:r>
          </w:p>
          <w:p w14:paraId="09BBB1F1" w14:textId="77777777" w:rsidR="006A5A24" w:rsidRDefault="006A5A24">
            <w:pPr>
              <w:pStyle w:val="ListParagraph"/>
              <w:numPr>
                <w:ilvl w:val="0"/>
                <w:numId w:val="66"/>
              </w:numPr>
              <w:tabs>
                <w:tab w:val="left" w:pos="7957"/>
              </w:tabs>
              <w:rPr>
                <w:bCs/>
                <w:iCs/>
              </w:rPr>
            </w:pPr>
            <w:r>
              <w:rPr>
                <w:b/>
                <w:iCs/>
              </w:rPr>
              <w:t>Activity:</w:t>
            </w:r>
          </w:p>
          <w:p w14:paraId="00A778DD" w14:textId="77777777" w:rsidR="006A5A24" w:rsidRDefault="006A5A24">
            <w:pPr>
              <w:pStyle w:val="ListParagraph"/>
              <w:numPr>
                <w:ilvl w:val="0"/>
                <w:numId w:val="66"/>
              </w:numPr>
              <w:tabs>
                <w:tab w:val="left" w:pos="7957"/>
              </w:tabs>
              <w:ind w:left="1069"/>
              <w:rPr>
                <w:bCs/>
                <w:iCs/>
              </w:rPr>
            </w:pPr>
            <w:r>
              <w:rPr>
                <w:b/>
                <w:iCs/>
              </w:rPr>
              <w:t xml:space="preserve">Presentation: </w:t>
            </w:r>
            <w:r>
              <w:rPr>
                <w:bCs/>
                <w:iCs/>
              </w:rPr>
              <w:t>Participants take turns delivering their 10-minute training segments.</w:t>
            </w:r>
          </w:p>
          <w:p w14:paraId="05E9700D" w14:textId="77777777" w:rsidR="006A5A24" w:rsidRDefault="006A5A24">
            <w:pPr>
              <w:pStyle w:val="ListParagraph"/>
              <w:numPr>
                <w:ilvl w:val="0"/>
                <w:numId w:val="66"/>
              </w:numPr>
              <w:tabs>
                <w:tab w:val="left" w:pos="7957"/>
              </w:tabs>
              <w:ind w:left="1069"/>
              <w:rPr>
                <w:bCs/>
                <w:iCs/>
              </w:rPr>
            </w:pPr>
            <w:r>
              <w:rPr>
                <w:b/>
                <w:iCs/>
              </w:rPr>
              <w:t>Feedback Forms:</w:t>
            </w:r>
            <w:r>
              <w:rPr>
                <w:bCs/>
                <w:iCs/>
              </w:rPr>
              <w:t xml:space="preserve"> Peers and the instructor complete feedback forms for each presentation, noting specific observations and suggestions.</w:t>
            </w:r>
          </w:p>
          <w:p w14:paraId="372CEABD" w14:textId="77777777" w:rsidR="006A5A24" w:rsidRDefault="006A5A24" w:rsidP="006A5A24">
            <w:pPr>
              <w:tabs>
                <w:tab w:val="left" w:pos="7957"/>
              </w:tabs>
              <w:rPr>
                <w:bCs/>
                <w:iCs/>
              </w:rPr>
            </w:pPr>
          </w:p>
          <w:p w14:paraId="6FEFFADB" w14:textId="77777777" w:rsidR="006A5A24" w:rsidRDefault="006A5A24">
            <w:pPr>
              <w:pStyle w:val="ListParagraph"/>
              <w:numPr>
                <w:ilvl w:val="3"/>
                <w:numId w:val="67"/>
              </w:numPr>
              <w:tabs>
                <w:tab w:val="left" w:pos="7957"/>
              </w:tabs>
              <w:rPr>
                <w:b/>
                <w:iCs/>
              </w:rPr>
            </w:pPr>
            <w:r>
              <w:rPr>
                <w:b/>
                <w:iCs/>
              </w:rPr>
              <w:t>Structured Feedback Session</w:t>
            </w:r>
          </w:p>
          <w:p w14:paraId="770F1A32" w14:textId="17354209" w:rsidR="006A5A24" w:rsidRDefault="006A5A24">
            <w:pPr>
              <w:pStyle w:val="ListParagraph"/>
              <w:numPr>
                <w:ilvl w:val="6"/>
                <w:numId w:val="67"/>
              </w:numPr>
              <w:tabs>
                <w:tab w:val="left" w:pos="7957"/>
              </w:tabs>
              <w:rPr>
                <w:b/>
                <w:iCs/>
              </w:rPr>
            </w:pPr>
            <w:r>
              <w:rPr>
                <w:b/>
                <w:iCs/>
              </w:rPr>
              <w:t>Feedback Process:</w:t>
            </w:r>
          </w:p>
          <w:p w14:paraId="51D83079" w14:textId="1CC45F40" w:rsidR="006A5A24" w:rsidRPr="006A5A24" w:rsidRDefault="006A5A24">
            <w:pPr>
              <w:pStyle w:val="ListParagraph"/>
              <w:numPr>
                <w:ilvl w:val="0"/>
                <w:numId w:val="68"/>
              </w:numPr>
              <w:tabs>
                <w:tab w:val="left" w:pos="7957"/>
              </w:tabs>
              <w:rPr>
                <w:bCs/>
                <w:iCs/>
              </w:rPr>
            </w:pPr>
            <w:r>
              <w:rPr>
                <w:b/>
                <w:iCs/>
              </w:rPr>
              <w:t xml:space="preserve">Peer Feedback: </w:t>
            </w:r>
            <w:r>
              <w:rPr>
                <w:bCs/>
                <w:iCs/>
              </w:rPr>
              <w:t>Peers share their feedback with the presenter, highlighting what they did well and offering constructive suggestions for improvement.</w:t>
            </w:r>
          </w:p>
          <w:p w14:paraId="7386C20C" w14:textId="73AA68A4" w:rsidR="006A5A24" w:rsidRPr="006A5A24" w:rsidRDefault="006A5A24">
            <w:pPr>
              <w:pStyle w:val="ListParagraph"/>
              <w:numPr>
                <w:ilvl w:val="0"/>
                <w:numId w:val="68"/>
              </w:numPr>
              <w:tabs>
                <w:tab w:val="left" w:pos="7957"/>
              </w:tabs>
              <w:rPr>
                <w:bCs/>
                <w:iCs/>
              </w:rPr>
            </w:pPr>
            <w:r>
              <w:rPr>
                <w:b/>
                <w:iCs/>
              </w:rPr>
              <w:t xml:space="preserve">Instructor Feedback: </w:t>
            </w:r>
            <w:r>
              <w:rPr>
                <w:bCs/>
                <w:iCs/>
              </w:rPr>
              <w:t>The instructor provides additional feedback, focusing on key aspects such as clarity, engagement, structure, and use of visual aids.</w:t>
            </w:r>
          </w:p>
          <w:p w14:paraId="1FE204AC" w14:textId="439E54BF" w:rsidR="006A5A24" w:rsidRPr="006A5A24" w:rsidRDefault="006A5A24">
            <w:pPr>
              <w:pStyle w:val="ListParagraph"/>
              <w:numPr>
                <w:ilvl w:val="0"/>
                <w:numId w:val="68"/>
              </w:numPr>
              <w:tabs>
                <w:tab w:val="left" w:pos="2713"/>
              </w:tabs>
              <w:rPr>
                <w:bCs/>
                <w:iCs/>
              </w:rPr>
            </w:pPr>
            <w:r>
              <w:rPr>
                <w:b/>
                <w:iCs/>
              </w:rPr>
              <w:t xml:space="preserve">Feedback Guidelines: </w:t>
            </w:r>
          </w:p>
          <w:p w14:paraId="05B9B537" w14:textId="5AFED41D" w:rsidR="006A5A24" w:rsidRPr="006A5A24" w:rsidRDefault="006A5A24">
            <w:pPr>
              <w:pStyle w:val="ListParagraph"/>
              <w:numPr>
                <w:ilvl w:val="0"/>
                <w:numId w:val="68"/>
              </w:numPr>
              <w:tabs>
                <w:tab w:val="left" w:pos="7957"/>
              </w:tabs>
              <w:ind w:left="1069"/>
              <w:rPr>
                <w:bCs/>
                <w:iCs/>
              </w:rPr>
            </w:pPr>
            <w:r>
              <w:rPr>
                <w:b/>
                <w:iCs/>
              </w:rPr>
              <w:t xml:space="preserve">Positive First: </w:t>
            </w:r>
            <w:r>
              <w:rPr>
                <w:bCs/>
                <w:iCs/>
              </w:rPr>
              <w:t>Start with positive feedback to build confidence.</w:t>
            </w:r>
          </w:p>
          <w:p w14:paraId="0B25C2EF" w14:textId="4099C555" w:rsidR="006A5A24" w:rsidRPr="006A5A24" w:rsidRDefault="006A5A24">
            <w:pPr>
              <w:pStyle w:val="ListParagraph"/>
              <w:numPr>
                <w:ilvl w:val="0"/>
                <w:numId w:val="68"/>
              </w:numPr>
              <w:tabs>
                <w:tab w:val="left" w:pos="7957"/>
              </w:tabs>
              <w:ind w:left="1069"/>
              <w:rPr>
                <w:bCs/>
                <w:iCs/>
              </w:rPr>
            </w:pPr>
            <w:r>
              <w:rPr>
                <w:b/>
                <w:iCs/>
              </w:rPr>
              <w:t xml:space="preserve">Constructive Criticism: </w:t>
            </w:r>
            <w:r>
              <w:rPr>
                <w:bCs/>
                <w:iCs/>
              </w:rPr>
              <w:t>Offer specific suggestions for improvement, focusing on behavior rather than personality.</w:t>
            </w:r>
          </w:p>
          <w:p w14:paraId="6D226CB2" w14:textId="10D926C2" w:rsidR="006A5A24" w:rsidRPr="006A5A24" w:rsidRDefault="006A5A24">
            <w:pPr>
              <w:pStyle w:val="ListParagraph"/>
              <w:numPr>
                <w:ilvl w:val="0"/>
                <w:numId w:val="68"/>
              </w:numPr>
              <w:tabs>
                <w:tab w:val="left" w:pos="7957"/>
              </w:tabs>
              <w:ind w:left="1069"/>
              <w:rPr>
                <w:bCs/>
                <w:iCs/>
              </w:rPr>
            </w:pPr>
            <w:r>
              <w:rPr>
                <w:b/>
                <w:iCs/>
              </w:rPr>
              <w:t xml:space="preserve">Balanced Approach: </w:t>
            </w:r>
            <w:r>
              <w:rPr>
                <w:bCs/>
                <w:iCs/>
              </w:rPr>
              <w:t>Balance positive feedback with areas for improvement to provide a comprehensive review.</w:t>
            </w:r>
          </w:p>
          <w:p w14:paraId="062F8908" w14:textId="77777777" w:rsidR="006A5A24" w:rsidRDefault="006A5A24">
            <w:pPr>
              <w:pStyle w:val="ListParagraph"/>
              <w:numPr>
                <w:ilvl w:val="0"/>
                <w:numId w:val="68"/>
              </w:numPr>
              <w:tabs>
                <w:tab w:val="left" w:pos="7957"/>
              </w:tabs>
              <w:rPr>
                <w:b/>
                <w:iCs/>
              </w:rPr>
            </w:pPr>
            <w:r>
              <w:rPr>
                <w:b/>
                <w:iCs/>
              </w:rPr>
              <w:t>Activity:</w:t>
            </w:r>
          </w:p>
          <w:p w14:paraId="6E0D7536" w14:textId="77777777" w:rsidR="006A5A24" w:rsidRDefault="006A5A24">
            <w:pPr>
              <w:pStyle w:val="ListParagraph"/>
              <w:numPr>
                <w:ilvl w:val="0"/>
                <w:numId w:val="68"/>
              </w:numPr>
              <w:tabs>
                <w:tab w:val="left" w:pos="7957"/>
              </w:tabs>
              <w:ind w:left="1069"/>
              <w:rPr>
                <w:bCs/>
                <w:iCs/>
              </w:rPr>
            </w:pPr>
            <w:r>
              <w:rPr>
                <w:b/>
                <w:iCs/>
              </w:rPr>
              <w:t xml:space="preserve">Group Feedback: </w:t>
            </w:r>
            <w:r>
              <w:rPr>
                <w:bCs/>
                <w:iCs/>
              </w:rPr>
              <w:t>Each participant receives feedback from our peers and the instructor in a group setting. This encourages learning from each other’s experiences and perspectives.</w:t>
            </w:r>
          </w:p>
          <w:p w14:paraId="1F494EEB" w14:textId="77777777" w:rsidR="006A5A24" w:rsidRDefault="006A5A24">
            <w:pPr>
              <w:pStyle w:val="ListParagraph"/>
              <w:numPr>
                <w:ilvl w:val="6"/>
                <w:numId w:val="67"/>
              </w:numPr>
              <w:tabs>
                <w:tab w:val="left" w:pos="7957"/>
              </w:tabs>
              <w:rPr>
                <w:b/>
                <w:iCs/>
              </w:rPr>
            </w:pPr>
            <w:r>
              <w:rPr>
                <w:b/>
                <w:iCs/>
              </w:rPr>
              <w:t>Self-Reflection:</w:t>
            </w:r>
          </w:p>
          <w:p w14:paraId="1B40ECD1" w14:textId="77777777" w:rsidR="006A5A24" w:rsidRDefault="006A5A24">
            <w:pPr>
              <w:pStyle w:val="ListParagraph"/>
              <w:numPr>
                <w:ilvl w:val="0"/>
                <w:numId w:val="69"/>
              </w:numPr>
              <w:tabs>
                <w:tab w:val="left" w:pos="7957"/>
              </w:tabs>
              <w:rPr>
                <w:bCs/>
                <w:iCs/>
              </w:rPr>
            </w:pPr>
            <w:r>
              <w:rPr>
                <w:b/>
                <w:iCs/>
              </w:rPr>
              <w:lastRenderedPageBreak/>
              <w:t xml:space="preserve">Importance: </w:t>
            </w:r>
            <w:r>
              <w:rPr>
                <w:bCs/>
                <w:iCs/>
              </w:rPr>
              <w:t>Reflecting on one’s performance and the feedback received is crucial for personal growth and improvement.</w:t>
            </w:r>
          </w:p>
          <w:p w14:paraId="39A904F0" w14:textId="77777777" w:rsidR="006A5A24" w:rsidRDefault="006A5A24">
            <w:pPr>
              <w:pStyle w:val="ListParagraph"/>
              <w:numPr>
                <w:ilvl w:val="0"/>
                <w:numId w:val="69"/>
              </w:numPr>
              <w:tabs>
                <w:tab w:val="left" w:pos="7957"/>
              </w:tabs>
              <w:rPr>
                <w:bCs/>
                <w:iCs/>
              </w:rPr>
            </w:pPr>
            <w:r>
              <w:rPr>
                <w:b/>
                <w:iCs/>
              </w:rPr>
              <w:t>Guidelines:</w:t>
            </w:r>
            <w:r>
              <w:rPr>
                <w:bCs/>
                <w:iCs/>
              </w:rPr>
              <w:t xml:space="preserve"> Encourage participants to think about what they learned from the feedback and how they can apply it to future training sessions.</w:t>
            </w:r>
          </w:p>
          <w:p w14:paraId="22C07617" w14:textId="77777777" w:rsidR="006A5A24" w:rsidRDefault="006A5A24">
            <w:pPr>
              <w:pStyle w:val="ListParagraph"/>
              <w:numPr>
                <w:ilvl w:val="0"/>
                <w:numId w:val="69"/>
              </w:numPr>
              <w:tabs>
                <w:tab w:val="left" w:pos="7957"/>
              </w:tabs>
              <w:rPr>
                <w:bCs/>
                <w:iCs/>
              </w:rPr>
            </w:pPr>
            <w:r>
              <w:rPr>
                <w:b/>
                <w:iCs/>
              </w:rPr>
              <w:t>Activity:</w:t>
            </w:r>
          </w:p>
          <w:p w14:paraId="005398F5" w14:textId="77777777" w:rsidR="006A5A24" w:rsidRDefault="006A5A24">
            <w:pPr>
              <w:pStyle w:val="ListParagraph"/>
              <w:numPr>
                <w:ilvl w:val="0"/>
                <w:numId w:val="69"/>
              </w:numPr>
              <w:tabs>
                <w:tab w:val="left" w:pos="7957"/>
              </w:tabs>
              <w:ind w:left="1069"/>
              <w:rPr>
                <w:bCs/>
                <w:iCs/>
              </w:rPr>
            </w:pPr>
            <w:r>
              <w:rPr>
                <w:b/>
                <w:iCs/>
              </w:rPr>
              <w:t xml:space="preserve">Reflection Exercise: </w:t>
            </w:r>
            <w:r>
              <w:rPr>
                <w:bCs/>
                <w:iCs/>
              </w:rPr>
              <w:t>Participants take a few minutes to write down their thoughts on the feedback received. They should note what went well, what they could improve, and specific steps they plan to take to enhance their training skills.</w:t>
            </w:r>
          </w:p>
          <w:p w14:paraId="4AA72855" w14:textId="77777777" w:rsidR="006A5A24" w:rsidRDefault="006A5A24" w:rsidP="006A5A24">
            <w:pPr>
              <w:tabs>
                <w:tab w:val="left" w:pos="7957"/>
              </w:tabs>
              <w:rPr>
                <w:bCs/>
                <w:iCs/>
              </w:rPr>
            </w:pPr>
          </w:p>
          <w:p w14:paraId="01C80EFA" w14:textId="77777777" w:rsidR="006A5A24" w:rsidRDefault="006A5A24">
            <w:pPr>
              <w:pStyle w:val="ListParagraph"/>
              <w:numPr>
                <w:ilvl w:val="3"/>
                <w:numId w:val="67"/>
              </w:numPr>
              <w:tabs>
                <w:tab w:val="left" w:pos="7957"/>
              </w:tabs>
              <w:rPr>
                <w:b/>
                <w:iCs/>
              </w:rPr>
            </w:pPr>
            <w:r>
              <w:rPr>
                <w:b/>
                <w:iCs/>
              </w:rPr>
              <w:t>Action Planning</w:t>
            </w:r>
          </w:p>
          <w:p w14:paraId="176B3D67" w14:textId="77777777" w:rsidR="006A5A24" w:rsidRDefault="006A5A24">
            <w:pPr>
              <w:pStyle w:val="ListParagraph"/>
              <w:numPr>
                <w:ilvl w:val="6"/>
                <w:numId w:val="67"/>
              </w:numPr>
              <w:tabs>
                <w:tab w:val="left" w:pos="7957"/>
              </w:tabs>
              <w:rPr>
                <w:b/>
                <w:iCs/>
              </w:rPr>
            </w:pPr>
            <w:r>
              <w:rPr>
                <w:b/>
                <w:iCs/>
              </w:rPr>
              <w:t>Developing an Improvement Plan:</w:t>
            </w:r>
          </w:p>
          <w:p w14:paraId="7706DF93" w14:textId="122E4D0E" w:rsidR="006A5A24" w:rsidRPr="006A5A24" w:rsidRDefault="006A5A24">
            <w:pPr>
              <w:pStyle w:val="ListParagraph"/>
              <w:numPr>
                <w:ilvl w:val="0"/>
                <w:numId w:val="70"/>
              </w:numPr>
              <w:tabs>
                <w:tab w:val="left" w:pos="7957"/>
              </w:tabs>
              <w:rPr>
                <w:bCs/>
                <w:iCs/>
              </w:rPr>
            </w:pPr>
            <w:r>
              <w:rPr>
                <w:b/>
                <w:iCs/>
              </w:rPr>
              <w:t>Identify Goals:</w:t>
            </w:r>
            <w:r>
              <w:rPr>
                <w:bCs/>
                <w:iCs/>
              </w:rPr>
              <w:t xml:space="preserve"> Based on the feedback and self-reflection, participants identify specific </w:t>
            </w:r>
            <w:r w:rsidR="007A18A2">
              <w:rPr>
                <w:bCs/>
                <w:iCs/>
              </w:rPr>
              <w:t>goals</w:t>
            </w:r>
            <w:r>
              <w:rPr>
                <w:bCs/>
                <w:iCs/>
              </w:rPr>
              <w:t xml:space="preserve"> for improving their training skills.</w:t>
            </w:r>
          </w:p>
          <w:p w14:paraId="1EB7182D" w14:textId="15BD7ADC" w:rsidR="00C6628E" w:rsidRDefault="006A5A24">
            <w:pPr>
              <w:pStyle w:val="ListParagraph"/>
              <w:numPr>
                <w:ilvl w:val="0"/>
                <w:numId w:val="70"/>
              </w:numPr>
              <w:tabs>
                <w:tab w:val="left" w:pos="7957"/>
              </w:tabs>
              <w:rPr>
                <w:bCs/>
                <w:iCs/>
              </w:rPr>
            </w:pPr>
            <w:r>
              <w:rPr>
                <w:b/>
                <w:iCs/>
              </w:rPr>
              <w:t xml:space="preserve">Action Steps: </w:t>
            </w:r>
            <w:r w:rsidR="007A18A2">
              <w:rPr>
                <w:bCs/>
                <w:iCs/>
              </w:rPr>
              <w:t>Outline concrete</w:t>
            </w:r>
            <w:r w:rsidR="00C6628E">
              <w:rPr>
                <w:bCs/>
                <w:iCs/>
              </w:rPr>
              <w:t xml:space="preserve"> steps to achieve these goals. This might include additional, practice, seeking further training, or experimenting with new techniques.</w:t>
            </w:r>
          </w:p>
          <w:p w14:paraId="0A072CED" w14:textId="77777777" w:rsidR="00C6628E" w:rsidRDefault="00C6628E">
            <w:pPr>
              <w:pStyle w:val="ListParagraph"/>
              <w:numPr>
                <w:ilvl w:val="6"/>
                <w:numId w:val="67"/>
              </w:numPr>
              <w:tabs>
                <w:tab w:val="left" w:pos="7957"/>
              </w:tabs>
              <w:rPr>
                <w:b/>
                <w:iCs/>
              </w:rPr>
            </w:pPr>
            <w:r>
              <w:rPr>
                <w:b/>
                <w:iCs/>
              </w:rPr>
              <w:t>Setting Timelines:</w:t>
            </w:r>
          </w:p>
          <w:p w14:paraId="61AB079A" w14:textId="1CEEFCDD" w:rsidR="00C6628E" w:rsidRPr="00C6628E" w:rsidRDefault="00C6628E">
            <w:pPr>
              <w:pStyle w:val="ListParagraph"/>
              <w:numPr>
                <w:ilvl w:val="0"/>
                <w:numId w:val="71"/>
              </w:numPr>
              <w:tabs>
                <w:tab w:val="left" w:pos="7957"/>
              </w:tabs>
              <w:rPr>
                <w:bCs/>
                <w:iCs/>
              </w:rPr>
            </w:pPr>
            <w:r>
              <w:rPr>
                <w:b/>
                <w:iCs/>
              </w:rPr>
              <w:t xml:space="preserve">Short-Term Goals: </w:t>
            </w:r>
            <w:r>
              <w:rPr>
                <w:bCs/>
                <w:iCs/>
              </w:rPr>
              <w:t>Set immediate goals to be achieved within the next few weeks.</w:t>
            </w:r>
          </w:p>
          <w:p w14:paraId="50233BE7" w14:textId="5C5640FC" w:rsidR="00C6628E" w:rsidRDefault="00C6628E">
            <w:pPr>
              <w:pStyle w:val="ListParagraph"/>
              <w:numPr>
                <w:ilvl w:val="0"/>
                <w:numId w:val="71"/>
              </w:numPr>
              <w:tabs>
                <w:tab w:val="left" w:pos="7957"/>
              </w:tabs>
              <w:rPr>
                <w:bCs/>
                <w:iCs/>
              </w:rPr>
            </w:pPr>
            <w:r>
              <w:rPr>
                <w:b/>
                <w:iCs/>
              </w:rPr>
              <w:t xml:space="preserve">Long-Term Goals: </w:t>
            </w:r>
            <w:r>
              <w:rPr>
                <w:bCs/>
                <w:iCs/>
              </w:rPr>
              <w:t>Establish longer-term goals for continuous improvement.</w:t>
            </w:r>
          </w:p>
          <w:p w14:paraId="6D8E2795" w14:textId="4965754C" w:rsidR="00C6628E" w:rsidRDefault="00C6628E">
            <w:pPr>
              <w:pStyle w:val="ListParagraph"/>
              <w:numPr>
                <w:ilvl w:val="0"/>
                <w:numId w:val="71"/>
              </w:numPr>
              <w:tabs>
                <w:tab w:val="left" w:pos="7957"/>
              </w:tabs>
              <w:ind w:left="1069"/>
              <w:rPr>
                <w:bCs/>
                <w:iCs/>
              </w:rPr>
            </w:pPr>
            <w:r>
              <w:rPr>
                <w:b/>
                <w:iCs/>
              </w:rPr>
              <w:t>Activity:</w:t>
            </w:r>
            <w:r>
              <w:rPr>
                <w:bCs/>
                <w:iCs/>
              </w:rPr>
              <w:t xml:space="preserve"> </w:t>
            </w:r>
          </w:p>
          <w:p w14:paraId="105BE3B5" w14:textId="1C10DA72" w:rsidR="00C6628E" w:rsidRPr="00C6628E" w:rsidRDefault="00C6628E">
            <w:pPr>
              <w:pStyle w:val="ListParagraph"/>
              <w:numPr>
                <w:ilvl w:val="0"/>
                <w:numId w:val="71"/>
              </w:numPr>
              <w:tabs>
                <w:tab w:val="left" w:pos="7957"/>
              </w:tabs>
              <w:ind w:left="1069"/>
              <w:rPr>
                <w:b/>
                <w:iCs/>
              </w:rPr>
            </w:pPr>
            <w:r>
              <w:rPr>
                <w:b/>
                <w:iCs/>
              </w:rPr>
              <w:t xml:space="preserve">Action Plan Worksheet: </w:t>
            </w:r>
            <w:r w:rsidR="007A18A2">
              <w:rPr>
                <w:bCs/>
                <w:iCs/>
              </w:rPr>
              <w:t>Participants</w:t>
            </w:r>
            <w:r>
              <w:rPr>
                <w:bCs/>
                <w:iCs/>
              </w:rPr>
              <w:t xml:space="preserve"> complete an action plan worksheet, detailing their goals, action steps, and timelines. This plan serves as a roadmap for ongoing development as a trainer.</w:t>
            </w:r>
          </w:p>
          <w:p w14:paraId="4402A708" w14:textId="77777777" w:rsidR="00C6628E" w:rsidRDefault="00C6628E" w:rsidP="00C6628E">
            <w:pPr>
              <w:tabs>
                <w:tab w:val="left" w:pos="7957"/>
              </w:tabs>
              <w:rPr>
                <w:b/>
                <w:iCs/>
              </w:rPr>
            </w:pPr>
          </w:p>
          <w:p w14:paraId="3235BC37" w14:textId="11085990" w:rsidR="00C6628E" w:rsidRDefault="00C6628E">
            <w:pPr>
              <w:pStyle w:val="ListParagraph"/>
              <w:numPr>
                <w:ilvl w:val="3"/>
                <w:numId w:val="67"/>
              </w:numPr>
              <w:tabs>
                <w:tab w:val="left" w:pos="7957"/>
              </w:tabs>
              <w:rPr>
                <w:b/>
                <w:iCs/>
              </w:rPr>
            </w:pPr>
            <w:r>
              <w:rPr>
                <w:b/>
                <w:iCs/>
              </w:rPr>
              <w:t>Wrap-Up and Final Q&amp;A</w:t>
            </w:r>
          </w:p>
          <w:p w14:paraId="5A1EE922" w14:textId="176E1D56" w:rsidR="00C6628E" w:rsidRPr="00C6628E" w:rsidRDefault="00C6628E">
            <w:pPr>
              <w:pStyle w:val="ListParagraph"/>
              <w:numPr>
                <w:ilvl w:val="6"/>
                <w:numId w:val="67"/>
              </w:numPr>
              <w:tabs>
                <w:tab w:val="left" w:pos="7957"/>
              </w:tabs>
              <w:rPr>
                <w:b/>
                <w:iCs/>
              </w:rPr>
            </w:pPr>
            <w:r>
              <w:rPr>
                <w:b/>
                <w:iCs/>
              </w:rPr>
              <w:t>Review Key Takeaways:</w:t>
            </w:r>
          </w:p>
          <w:p w14:paraId="5453DD7C" w14:textId="4F3EE829" w:rsidR="00C6628E" w:rsidRDefault="00C6628E" w:rsidP="00C6628E">
            <w:pPr>
              <w:pStyle w:val="ListParagraph"/>
              <w:tabs>
                <w:tab w:val="left" w:pos="7957"/>
              </w:tabs>
              <w:ind w:left="360"/>
              <w:rPr>
                <w:bCs/>
                <w:iCs/>
              </w:rPr>
            </w:pPr>
            <w:r>
              <w:rPr>
                <w:b/>
                <w:iCs/>
              </w:rPr>
              <w:t xml:space="preserve">Summary: </w:t>
            </w:r>
            <w:r>
              <w:rPr>
                <w:bCs/>
                <w:iCs/>
              </w:rPr>
              <w:t>Summarize the main points covered in the session, reinforcing the importance of practical application, feedback, and continuous improvement.</w:t>
            </w:r>
          </w:p>
          <w:p w14:paraId="071E6D10" w14:textId="746C5974" w:rsidR="00C6628E" w:rsidRDefault="00C6628E" w:rsidP="00C6628E">
            <w:pPr>
              <w:pStyle w:val="ListParagraph"/>
              <w:tabs>
                <w:tab w:val="left" w:pos="7957"/>
              </w:tabs>
              <w:ind w:left="360"/>
              <w:rPr>
                <w:bCs/>
                <w:iCs/>
              </w:rPr>
            </w:pPr>
            <w:r>
              <w:rPr>
                <w:b/>
                <w:iCs/>
              </w:rPr>
              <w:t>Highlights:</w:t>
            </w:r>
            <w:r>
              <w:rPr>
                <w:bCs/>
                <w:iCs/>
              </w:rPr>
              <w:t xml:space="preserve"> Highlight the strengths and common areas for improvement observed across the group, encouraging participants to learn from each other’s experiences.</w:t>
            </w:r>
          </w:p>
          <w:p w14:paraId="467EF0D1" w14:textId="19185527" w:rsidR="00C6628E" w:rsidRDefault="00C6628E">
            <w:pPr>
              <w:pStyle w:val="ListParagraph"/>
              <w:numPr>
                <w:ilvl w:val="6"/>
                <w:numId w:val="67"/>
              </w:numPr>
              <w:tabs>
                <w:tab w:val="left" w:pos="7957"/>
              </w:tabs>
              <w:rPr>
                <w:b/>
                <w:iCs/>
              </w:rPr>
            </w:pPr>
            <w:r>
              <w:rPr>
                <w:b/>
                <w:iCs/>
              </w:rPr>
              <w:t>Q&amp;A Session:</w:t>
            </w:r>
          </w:p>
          <w:p w14:paraId="48797AF0" w14:textId="775DDC28" w:rsidR="00C6628E" w:rsidRDefault="00C6628E" w:rsidP="00C6628E">
            <w:pPr>
              <w:pStyle w:val="ListParagraph"/>
              <w:tabs>
                <w:tab w:val="left" w:pos="7957"/>
              </w:tabs>
              <w:ind w:left="360"/>
              <w:rPr>
                <w:bCs/>
                <w:iCs/>
              </w:rPr>
            </w:pPr>
            <w:r>
              <w:rPr>
                <w:b/>
                <w:iCs/>
              </w:rPr>
              <w:t xml:space="preserve">Open Floor: </w:t>
            </w:r>
            <w:r>
              <w:rPr>
                <w:bCs/>
                <w:iCs/>
              </w:rPr>
              <w:t xml:space="preserve">Provide an opportunity for </w:t>
            </w:r>
            <w:r w:rsidR="007A18A2">
              <w:rPr>
                <w:bCs/>
                <w:iCs/>
              </w:rPr>
              <w:t>participants</w:t>
            </w:r>
            <w:r>
              <w:rPr>
                <w:bCs/>
                <w:iCs/>
              </w:rPr>
              <w:t xml:space="preserve"> to ask any final questions or seek clarification on topics </w:t>
            </w:r>
            <w:r w:rsidR="007A18A2">
              <w:rPr>
                <w:bCs/>
                <w:iCs/>
              </w:rPr>
              <w:t>covered</w:t>
            </w:r>
            <w:r>
              <w:rPr>
                <w:bCs/>
                <w:iCs/>
              </w:rPr>
              <w:t xml:space="preserve"> during the meeting.</w:t>
            </w:r>
          </w:p>
          <w:p w14:paraId="3D66D725" w14:textId="68BBF8AB" w:rsidR="00C6628E" w:rsidRDefault="00C6628E" w:rsidP="00C6628E">
            <w:pPr>
              <w:pStyle w:val="ListParagraph"/>
              <w:tabs>
                <w:tab w:val="left" w:pos="7957"/>
              </w:tabs>
              <w:ind w:left="360"/>
              <w:rPr>
                <w:bCs/>
                <w:iCs/>
              </w:rPr>
            </w:pPr>
            <w:r>
              <w:rPr>
                <w:b/>
                <w:iCs/>
              </w:rPr>
              <w:t>Encouragement:</w:t>
            </w:r>
            <w:r>
              <w:rPr>
                <w:bCs/>
                <w:iCs/>
              </w:rPr>
              <w:t xml:space="preserve"> Encourage an open dialogue where participants feel comfortable sharing their </w:t>
            </w:r>
            <w:r w:rsidR="007A18A2">
              <w:rPr>
                <w:bCs/>
                <w:iCs/>
              </w:rPr>
              <w:t>thoughts</w:t>
            </w:r>
            <w:r>
              <w:rPr>
                <w:bCs/>
                <w:iCs/>
              </w:rPr>
              <w:t xml:space="preserve"> and concerns.</w:t>
            </w:r>
          </w:p>
          <w:p w14:paraId="75AC53FC" w14:textId="3FA94BC1" w:rsidR="00C6628E" w:rsidRPr="00C6628E" w:rsidRDefault="00C6628E">
            <w:pPr>
              <w:pStyle w:val="ListParagraph"/>
              <w:numPr>
                <w:ilvl w:val="6"/>
                <w:numId w:val="67"/>
              </w:numPr>
              <w:tabs>
                <w:tab w:val="left" w:pos="7957"/>
              </w:tabs>
              <w:rPr>
                <w:b/>
                <w:iCs/>
              </w:rPr>
            </w:pPr>
            <w:r>
              <w:rPr>
                <w:b/>
                <w:iCs/>
              </w:rPr>
              <w:t xml:space="preserve">Next Steps: </w:t>
            </w:r>
          </w:p>
          <w:p w14:paraId="1B036983" w14:textId="28106E84" w:rsidR="00C6628E" w:rsidRDefault="00C6628E" w:rsidP="00C6628E">
            <w:pPr>
              <w:pStyle w:val="ListParagraph"/>
              <w:tabs>
                <w:tab w:val="left" w:pos="7957"/>
              </w:tabs>
              <w:ind w:left="360"/>
              <w:rPr>
                <w:bCs/>
                <w:iCs/>
              </w:rPr>
            </w:pPr>
            <w:r>
              <w:rPr>
                <w:b/>
                <w:iCs/>
              </w:rPr>
              <w:lastRenderedPageBreak/>
              <w:t xml:space="preserve">Resources: </w:t>
            </w:r>
            <w:r>
              <w:rPr>
                <w:bCs/>
                <w:iCs/>
              </w:rPr>
              <w:t xml:space="preserve">Provide information on additional resources and support available for </w:t>
            </w:r>
            <w:r w:rsidR="007A18A2">
              <w:rPr>
                <w:bCs/>
                <w:iCs/>
              </w:rPr>
              <w:t>participants</w:t>
            </w:r>
            <w:r>
              <w:rPr>
                <w:bCs/>
                <w:iCs/>
              </w:rPr>
              <w:t xml:space="preserve"> to continue developing their training s</w:t>
            </w:r>
            <w:r w:rsidR="007A18A2">
              <w:rPr>
                <w:bCs/>
                <w:iCs/>
              </w:rPr>
              <w:t>k</w:t>
            </w:r>
            <w:r>
              <w:rPr>
                <w:bCs/>
                <w:iCs/>
              </w:rPr>
              <w:t>ill. This may include recommended reading, online courses, or mentorship opportunities.</w:t>
            </w:r>
          </w:p>
          <w:p w14:paraId="403064CE" w14:textId="7F8FACA8" w:rsidR="00C6628E" w:rsidRDefault="00C6628E" w:rsidP="00C6628E">
            <w:pPr>
              <w:pStyle w:val="ListParagraph"/>
              <w:tabs>
                <w:tab w:val="left" w:pos="7957"/>
              </w:tabs>
              <w:ind w:left="360"/>
              <w:rPr>
                <w:bCs/>
                <w:iCs/>
              </w:rPr>
            </w:pPr>
            <w:r>
              <w:rPr>
                <w:b/>
                <w:iCs/>
              </w:rPr>
              <w:t>Continuous Improvement:</w:t>
            </w:r>
            <w:r>
              <w:rPr>
                <w:bCs/>
                <w:iCs/>
              </w:rPr>
              <w:t xml:space="preserve"> Emphasize the importance of continuous improvement and encourage participants to regularly seek feedback and reflect on their training practice.</w:t>
            </w:r>
          </w:p>
          <w:p w14:paraId="3160897A" w14:textId="7F162D0B" w:rsidR="00C6628E" w:rsidRDefault="00C6628E" w:rsidP="00C6628E">
            <w:pPr>
              <w:pStyle w:val="ListParagraph"/>
              <w:tabs>
                <w:tab w:val="left" w:pos="7957"/>
              </w:tabs>
              <w:ind w:left="360"/>
              <w:rPr>
                <w:b/>
                <w:iCs/>
              </w:rPr>
            </w:pPr>
            <w:r>
              <w:rPr>
                <w:b/>
                <w:iCs/>
              </w:rPr>
              <w:t>Activity:</w:t>
            </w:r>
          </w:p>
          <w:p w14:paraId="5434B5BA" w14:textId="35AF9DC6" w:rsidR="00C6628E" w:rsidRPr="00C6628E" w:rsidRDefault="00C6628E" w:rsidP="00C6628E">
            <w:pPr>
              <w:pStyle w:val="ListParagraph"/>
              <w:tabs>
                <w:tab w:val="left" w:pos="7957"/>
              </w:tabs>
              <w:ind w:left="360"/>
              <w:rPr>
                <w:bCs/>
                <w:iCs/>
              </w:rPr>
            </w:pPr>
            <w:r>
              <w:rPr>
                <w:b/>
                <w:iCs/>
              </w:rPr>
              <w:t xml:space="preserve">Final Discussion: </w:t>
            </w:r>
            <w:r>
              <w:rPr>
                <w:bCs/>
                <w:iCs/>
              </w:rPr>
              <w:t xml:space="preserve">Conduct a final group discussion where </w:t>
            </w:r>
            <w:r w:rsidR="007A18A2">
              <w:rPr>
                <w:bCs/>
                <w:iCs/>
              </w:rPr>
              <w:t>participants</w:t>
            </w:r>
            <w:r>
              <w:rPr>
                <w:bCs/>
                <w:iCs/>
              </w:rPr>
              <w:t xml:space="preserve"> share one key insight or takeaway from the training and how they plan to apply it in their roles. This helps consolidate learning and inspire actionable steps.</w:t>
            </w:r>
          </w:p>
          <w:p w14:paraId="2DB1E46E" w14:textId="77777777" w:rsidR="00C6628E" w:rsidRDefault="00C6628E" w:rsidP="00C6628E">
            <w:pPr>
              <w:pStyle w:val="ListParagraph"/>
              <w:tabs>
                <w:tab w:val="left" w:pos="7957"/>
              </w:tabs>
              <w:ind w:left="360"/>
              <w:rPr>
                <w:b/>
                <w:iCs/>
              </w:rPr>
            </w:pPr>
          </w:p>
          <w:p w14:paraId="064C6124" w14:textId="77777777" w:rsidR="00C6628E" w:rsidRDefault="00C6628E" w:rsidP="00C6628E">
            <w:pPr>
              <w:tabs>
                <w:tab w:val="left" w:pos="7957"/>
              </w:tabs>
              <w:rPr>
                <w:b/>
                <w:iCs/>
              </w:rPr>
            </w:pPr>
            <w:r>
              <w:rPr>
                <w:b/>
                <w:iCs/>
              </w:rPr>
              <w:t>Summary</w:t>
            </w:r>
          </w:p>
          <w:p w14:paraId="24C27490" w14:textId="77777777" w:rsidR="00C6628E" w:rsidRDefault="00C6628E" w:rsidP="00C6628E">
            <w:pPr>
              <w:tabs>
                <w:tab w:val="left" w:pos="7957"/>
              </w:tabs>
              <w:rPr>
                <w:bCs/>
                <w:iCs/>
              </w:rPr>
            </w:pPr>
            <w:r>
              <w:rPr>
                <w:bCs/>
                <w:iCs/>
              </w:rPr>
              <w:t xml:space="preserve">By focusing on practical application and feedback, this session equips participants with the opportunity to put theory into practice and gain valuable insights from their peers and instructor. The structured feedback session and self-reflection activities ensure that participants leave with a clear understanding of their strengths and areas for improvement, as well as actionable steps to enhance their training skills. This comprehensive approach helps build confidence and competence, preparing construction professionals to deliver effective training sessions in their field. </w:t>
            </w:r>
          </w:p>
          <w:p w14:paraId="56230F9E" w14:textId="2F688499" w:rsidR="00C6628E" w:rsidRPr="00C6628E" w:rsidRDefault="00C6628E" w:rsidP="00C6628E">
            <w:pPr>
              <w:tabs>
                <w:tab w:val="left" w:pos="7957"/>
              </w:tabs>
              <w:rPr>
                <w:bCs/>
                <w:iCs/>
              </w:rPr>
            </w:pPr>
          </w:p>
        </w:tc>
      </w:tr>
      <w:tr w:rsidR="00424F97" w:rsidRPr="00B82134" w14:paraId="0660CFF8" w14:textId="77777777" w:rsidTr="00212672">
        <w:tc>
          <w:tcPr>
            <w:tcW w:w="1885" w:type="dxa"/>
            <w:shd w:val="clear" w:color="auto" w:fill="006E91"/>
          </w:tcPr>
          <w:p w14:paraId="76265613" w14:textId="563059DD" w:rsidR="00424F97" w:rsidRPr="00B82134" w:rsidRDefault="00424F97" w:rsidP="00424F97">
            <w:pPr>
              <w:tabs>
                <w:tab w:val="left" w:pos="7957"/>
              </w:tabs>
              <w:rPr>
                <w:b/>
              </w:rPr>
            </w:pPr>
            <w:r>
              <w:rPr>
                <w:b/>
                <w:color w:val="FFFFFF" w:themeColor="background1"/>
              </w:rPr>
              <w:lastRenderedPageBreak/>
              <w:t>Topic</w:t>
            </w:r>
          </w:p>
        </w:tc>
        <w:tc>
          <w:tcPr>
            <w:tcW w:w="12510" w:type="dxa"/>
            <w:gridSpan w:val="2"/>
            <w:shd w:val="clear" w:color="auto" w:fill="006E91"/>
          </w:tcPr>
          <w:p w14:paraId="37C11C20" w14:textId="246845D8" w:rsidR="00424F97" w:rsidRPr="00EF2F22" w:rsidRDefault="00EF2F22" w:rsidP="00EF2F22">
            <w:pPr>
              <w:tabs>
                <w:tab w:val="left" w:pos="1557"/>
              </w:tabs>
              <w:rPr>
                <w:bCs/>
                <w:color w:val="FFFFFF" w:themeColor="background1"/>
              </w:rPr>
            </w:pPr>
            <w:r>
              <w:rPr>
                <w:bCs/>
                <w:color w:val="FFFFFF" w:themeColor="background1"/>
              </w:rPr>
              <w:t>Wrap-Up and Q&amp;A</w:t>
            </w:r>
            <w:r w:rsidR="008715CB">
              <w:rPr>
                <w:bCs/>
                <w:color w:val="FFFFFF" w:themeColor="background1"/>
              </w:rPr>
              <w:t xml:space="preserve"> (30 minutes) 7</w:t>
            </w:r>
          </w:p>
        </w:tc>
      </w:tr>
      <w:tr w:rsidR="00424F97" w:rsidRPr="00B82134" w14:paraId="4CB60A0B" w14:textId="77777777" w:rsidTr="00424F97">
        <w:tc>
          <w:tcPr>
            <w:tcW w:w="1885" w:type="dxa"/>
          </w:tcPr>
          <w:p w14:paraId="10D506DF" w14:textId="68169CC7" w:rsidR="00424F97" w:rsidRPr="00424F97" w:rsidRDefault="00424F97" w:rsidP="00424F97">
            <w:pPr>
              <w:tabs>
                <w:tab w:val="left" w:pos="7957"/>
              </w:tabs>
              <w:rPr>
                <w:b/>
                <w:i/>
                <w:iCs/>
              </w:rPr>
            </w:pPr>
          </w:p>
        </w:tc>
        <w:tc>
          <w:tcPr>
            <w:tcW w:w="12510" w:type="dxa"/>
            <w:gridSpan w:val="2"/>
          </w:tcPr>
          <w:p w14:paraId="4E1E99BD" w14:textId="77777777" w:rsidR="00925EF0" w:rsidRDefault="00EF2F22" w:rsidP="004D25E8">
            <w:pPr>
              <w:tabs>
                <w:tab w:val="left" w:pos="1410"/>
              </w:tabs>
              <w:rPr>
                <w:b/>
              </w:rPr>
            </w:pPr>
            <w:r>
              <w:rPr>
                <w:b/>
              </w:rPr>
              <w:t>Overview:</w:t>
            </w:r>
          </w:p>
          <w:p w14:paraId="0B6BE737" w14:textId="77777777" w:rsidR="00EF2F22" w:rsidRPr="00EF2F22" w:rsidRDefault="00EF2F22">
            <w:pPr>
              <w:pStyle w:val="ListParagraph"/>
              <w:numPr>
                <w:ilvl w:val="0"/>
                <w:numId w:val="6"/>
              </w:numPr>
              <w:tabs>
                <w:tab w:val="left" w:pos="1410"/>
              </w:tabs>
              <w:rPr>
                <w:bCs/>
              </w:rPr>
            </w:pPr>
            <w:r w:rsidRPr="00EF2F22">
              <w:rPr>
                <w:bCs/>
              </w:rPr>
              <w:t>Review the key takeaways from the training session, emphasizing the importance of continuous improvement and applying new skills.</w:t>
            </w:r>
          </w:p>
          <w:p w14:paraId="421CDD9A" w14:textId="77777777" w:rsidR="00EF2F22" w:rsidRPr="00EF2F22" w:rsidRDefault="00EF2F22">
            <w:pPr>
              <w:pStyle w:val="ListParagraph"/>
              <w:numPr>
                <w:ilvl w:val="0"/>
                <w:numId w:val="6"/>
              </w:numPr>
              <w:tabs>
                <w:tab w:val="left" w:pos="1410"/>
              </w:tabs>
              <w:rPr>
                <w:bCs/>
              </w:rPr>
            </w:pPr>
            <w:r w:rsidRPr="00EF2F22">
              <w:rPr>
                <w:bCs/>
              </w:rPr>
              <w:t>Address any remaining questions from participants.</w:t>
            </w:r>
          </w:p>
          <w:p w14:paraId="292743A9" w14:textId="77777777" w:rsidR="00EF2F22" w:rsidRDefault="00EF2F22">
            <w:pPr>
              <w:pStyle w:val="ListParagraph"/>
              <w:numPr>
                <w:ilvl w:val="0"/>
                <w:numId w:val="6"/>
              </w:numPr>
              <w:tabs>
                <w:tab w:val="left" w:pos="1410"/>
              </w:tabs>
              <w:rPr>
                <w:bCs/>
              </w:rPr>
            </w:pPr>
            <w:r w:rsidRPr="00EF2F22">
              <w:rPr>
                <w:bCs/>
              </w:rPr>
              <w:t>Discuss next steps for applying the skills learned in their roles.</w:t>
            </w:r>
          </w:p>
          <w:p w14:paraId="6A34F741" w14:textId="77777777" w:rsidR="00EF2F22" w:rsidRDefault="00EF2F22" w:rsidP="00EF2F22">
            <w:pPr>
              <w:pStyle w:val="ListParagraph"/>
              <w:tabs>
                <w:tab w:val="left" w:pos="1410"/>
              </w:tabs>
              <w:ind w:left="360"/>
              <w:rPr>
                <w:bCs/>
              </w:rPr>
            </w:pPr>
          </w:p>
          <w:p w14:paraId="7AB3F808" w14:textId="77777777" w:rsidR="00EF2F22" w:rsidRDefault="00EF2F22" w:rsidP="00EF2F22">
            <w:pPr>
              <w:tabs>
                <w:tab w:val="left" w:pos="1410"/>
              </w:tabs>
              <w:rPr>
                <w:b/>
              </w:rPr>
            </w:pPr>
            <w:r>
              <w:rPr>
                <w:b/>
              </w:rPr>
              <w:t>Activity:</w:t>
            </w:r>
          </w:p>
          <w:p w14:paraId="338D65CB" w14:textId="77777777" w:rsidR="00EF2F22" w:rsidRDefault="00EF2F22" w:rsidP="00EF2F22">
            <w:pPr>
              <w:tabs>
                <w:tab w:val="left" w:pos="1410"/>
              </w:tabs>
              <w:rPr>
                <w:b/>
              </w:rPr>
            </w:pPr>
            <w:r>
              <w:rPr>
                <w:b/>
              </w:rPr>
              <w:t>Discussion:</w:t>
            </w:r>
          </w:p>
          <w:p w14:paraId="670D56FC" w14:textId="77777777" w:rsidR="00EF2F22" w:rsidRDefault="00EF2F22" w:rsidP="00EF2F22">
            <w:pPr>
              <w:tabs>
                <w:tab w:val="left" w:pos="1410"/>
              </w:tabs>
              <w:rPr>
                <w:bCs/>
              </w:rPr>
            </w:pPr>
            <w:r>
              <w:rPr>
                <w:bCs/>
              </w:rPr>
              <w:t>Each participant shares one key insight or takeaway from the training and how they plan to apply it in their work.</w:t>
            </w:r>
          </w:p>
          <w:p w14:paraId="7C0BE5E8" w14:textId="77777777" w:rsidR="00EF2F22" w:rsidRDefault="00EF2F22" w:rsidP="00EF2F22">
            <w:pPr>
              <w:tabs>
                <w:tab w:val="left" w:pos="1410"/>
              </w:tabs>
              <w:rPr>
                <w:b/>
              </w:rPr>
            </w:pPr>
            <w:r>
              <w:rPr>
                <w:b/>
              </w:rPr>
              <w:t>Course Evaluation:</w:t>
            </w:r>
          </w:p>
          <w:p w14:paraId="07FD5B00" w14:textId="77777777" w:rsidR="00EF2F22" w:rsidRDefault="00EF2F22" w:rsidP="00EF2F22">
            <w:pPr>
              <w:tabs>
                <w:tab w:val="left" w:pos="1410"/>
              </w:tabs>
              <w:rPr>
                <w:bCs/>
              </w:rPr>
            </w:pPr>
            <w:r>
              <w:rPr>
                <w:bCs/>
              </w:rPr>
              <w:t>Participants complete an evaluation form to provide feedback on the training session, covering content, deliver, activities, and overall effectiveness.</w:t>
            </w:r>
          </w:p>
          <w:p w14:paraId="144D652E" w14:textId="77777777" w:rsidR="00EF2F22" w:rsidRDefault="00EF2F22" w:rsidP="00EF2F22">
            <w:pPr>
              <w:tabs>
                <w:tab w:val="left" w:pos="1410"/>
              </w:tabs>
              <w:rPr>
                <w:bCs/>
              </w:rPr>
            </w:pPr>
          </w:p>
          <w:p w14:paraId="55E73E3A" w14:textId="4296D314" w:rsidR="003C4B38" w:rsidRDefault="003C4B38" w:rsidP="00EF2F22">
            <w:pPr>
              <w:tabs>
                <w:tab w:val="left" w:pos="1410"/>
              </w:tabs>
              <w:rPr>
                <w:bCs/>
              </w:rPr>
            </w:pPr>
            <w:r>
              <w:rPr>
                <w:bCs/>
              </w:rPr>
              <w:t xml:space="preserve">The final session of this training is designed to consolidate learning, address any remaining questions, and set the stage for participants’ ongoing development as trainers. This session includes a summary of key takeaways, a Q&amp;A segment, and a discussion on next steps and </w:t>
            </w:r>
            <w:r>
              <w:rPr>
                <w:bCs/>
              </w:rPr>
              <w:lastRenderedPageBreak/>
              <w:t xml:space="preserve">additional resources. The aim is to ensure </w:t>
            </w:r>
            <w:r w:rsidR="007A18A2">
              <w:rPr>
                <w:bCs/>
              </w:rPr>
              <w:t>participants</w:t>
            </w:r>
            <w:r>
              <w:rPr>
                <w:bCs/>
              </w:rPr>
              <w:t xml:space="preserve"> leave with a clear understanding of how to apply what they’ve learned and continue improving their training skills. </w:t>
            </w:r>
          </w:p>
          <w:p w14:paraId="14C88A4E" w14:textId="77777777" w:rsidR="003C4B38" w:rsidRDefault="003C4B38" w:rsidP="00EF2F22">
            <w:pPr>
              <w:tabs>
                <w:tab w:val="left" w:pos="1410"/>
              </w:tabs>
              <w:rPr>
                <w:bCs/>
              </w:rPr>
            </w:pPr>
          </w:p>
          <w:p w14:paraId="5F99E186" w14:textId="77777777" w:rsidR="003C4B38" w:rsidRDefault="003C4B38" w:rsidP="00EF2F22">
            <w:pPr>
              <w:tabs>
                <w:tab w:val="left" w:pos="1410"/>
              </w:tabs>
              <w:rPr>
                <w:b/>
              </w:rPr>
            </w:pPr>
            <w:r>
              <w:rPr>
                <w:b/>
              </w:rPr>
              <w:t>Detailed Breakdown</w:t>
            </w:r>
          </w:p>
          <w:p w14:paraId="35B1CDFD" w14:textId="0DBE7BA3" w:rsidR="003C4B38" w:rsidRPr="0022303C" w:rsidRDefault="003C4B38">
            <w:pPr>
              <w:pStyle w:val="ListParagraph"/>
              <w:numPr>
                <w:ilvl w:val="0"/>
                <w:numId w:val="81"/>
              </w:numPr>
              <w:tabs>
                <w:tab w:val="left" w:pos="1410"/>
              </w:tabs>
              <w:rPr>
                <w:b/>
              </w:rPr>
            </w:pPr>
            <w:r w:rsidRPr="0022303C">
              <w:rPr>
                <w:b/>
              </w:rPr>
              <w:t>Review Key Takeaways</w:t>
            </w:r>
          </w:p>
          <w:p w14:paraId="33C991EE" w14:textId="77777777" w:rsidR="003C4B38" w:rsidRPr="0022303C" w:rsidRDefault="003C4B38">
            <w:pPr>
              <w:pStyle w:val="ListParagraph"/>
              <w:numPr>
                <w:ilvl w:val="0"/>
                <w:numId w:val="82"/>
              </w:numPr>
              <w:tabs>
                <w:tab w:val="left" w:pos="1410"/>
              </w:tabs>
              <w:rPr>
                <w:bCs/>
              </w:rPr>
            </w:pPr>
            <w:r w:rsidRPr="0022303C">
              <w:rPr>
                <w:b/>
              </w:rPr>
              <w:t>Sum</w:t>
            </w:r>
            <w:r w:rsidR="0022303C">
              <w:rPr>
                <w:b/>
              </w:rPr>
              <w:t>mary of Key Concepts:</w:t>
            </w:r>
          </w:p>
          <w:p w14:paraId="183DFF84" w14:textId="77777777" w:rsidR="0022303C" w:rsidRDefault="0022303C">
            <w:pPr>
              <w:pStyle w:val="ListParagraph"/>
              <w:numPr>
                <w:ilvl w:val="0"/>
                <w:numId w:val="84"/>
              </w:numPr>
              <w:tabs>
                <w:tab w:val="left" w:pos="1410"/>
              </w:tabs>
              <w:rPr>
                <w:bCs/>
              </w:rPr>
            </w:pPr>
            <w:r>
              <w:rPr>
                <w:b/>
              </w:rPr>
              <w:t xml:space="preserve">Adult Learning Principles: </w:t>
            </w:r>
            <w:r>
              <w:rPr>
                <w:bCs/>
              </w:rPr>
              <w:t xml:space="preserve">Reiterate the importance of understanding the characteristics and needs of adult learners and how to apply principles such as self-directed learning, experiential learning, and relevance. </w:t>
            </w:r>
          </w:p>
          <w:p w14:paraId="7CF0A0B7" w14:textId="49D1604B" w:rsidR="0022303C" w:rsidRDefault="0022303C">
            <w:pPr>
              <w:pStyle w:val="ListParagraph"/>
              <w:numPr>
                <w:ilvl w:val="0"/>
                <w:numId w:val="84"/>
              </w:numPr>
              <w:tabs>
                <w:tab w:val="left" w:pos="1410"/>
              </w:tabs>
              <w:rPr>
                <w:bCs/>
              </w:rPr>
            </w:pPr>
            <w:r>
              <w:rPr>
                <w:b/>
              </w:rPr>
              <w:t xml:space="preserve">Training Design: </w:t>
            </w:r>
            <w:r>
              <w:rPr>
                <w:bCs/>
              </w:rPr>
              <w:t>Emphasize the structure of effective training sessions, including clear introductions, engaging bodies, and comprehensive conclusions.</w:t>
            </w:r>
          </w:p>
          <w:p w14:paraId="3036D063" w14:textId="1E6A6AAF" w:rsidR="0022303C" w:rsidRDefault="0022303C">
            <w:pPr>
              <w:pStyle w:val="ListParagraph"/>
              <w:numPr>
                <w:ilvl w:val="0"/>
                <w:numId w:val="84"/>
              </w:numPr>
              <w:tabs>
                <w:tab w:val="left" w:pos="1410"/>
              </w:tabs>
              <w:rPr>
                <w:bCs/>
              </w:rPr>
            </w:pPr>
            <w:r w:rsidRPr="0022303C">
              <w:rPr>
                <w:b/>
              </w:rPr>
              <w:t>Communi</w:t>
            </w:r>
            <w:r>
              <w:rPr>
                <w:b/>
              </w:rPr>
              <w:t xml:space="preserve">cation Skills: </w:t>
            </w:r>
            <w:r>
              <w:rPr>
                <w:bCs/>
              </w:rPr>
              <w:t xml:space="preserve">Highlight the key aspects of verbal and non-verbal communication, such as </w:t>
            </w:r>
            <w:r w:rsidR="007A18A2">
              <w:rPr>
                <w:bCs/>
              </w:rPr>
              <w:t>clarity</w:t>
            </w:r>
            <w:r>
              <w:rPr>
                <w:bCs/>
              </w:rPr>
              <w:t xml:space="preserve">, voice modulation (pitch), body language, and handling questions. </w:t>
            </w:r>
          </w:p>
          <w:p w14:paraId="74EE89AE" w14:textId="15A40377" w:rsidR="0022303C" w:rsidRDefault="0022303C">
            <w:pPr>
              <w:pStyle w:val="ListParagraph"/>
              <w:numPr>
                <w:ilvl w:val="0"/>
                <w:numId w:val="84"/>
              </w:numPr>
              <w:tabs>
                <w:tab w:val="left" w:pos="1410"/>
              </w:tabs>
              <w:rPr>
                <w:bCs/>
              </w:rPr>
            </w:pPr>
            <w:r>
              <w:rPr>
                <w:b/>
              </w:rPr>
              <w:t xml:space="preserve">Visual Aids and Technology: </w:t>
            </w:r>
            <w:r>
              <w:rPr>
                <w:bCs/>
              </w:rPr>
              <w:t xml:space="preserve">Recap the best practices for designing and using visual aids and incorporating technology to enhance learning. </w:t>
            </w:r>
          </w:p>
          <w:p w14:paraId="5243C832" w14:textId="1B36F76B" w:rsidR="0022303C" w:rsidRDefault="0022303C">
            <w:pPr>
              <w:pStyle w:val="ListParagraph"/>
              <w:numPr>
                <w:ilvl w:val="0"/>
                <w:numId w:val="83"/>
              </w:numPr>
              <w:tabs>
                <w:tab w:val="left" w:pos="1410"/>
              </w:tabs>
              <w:rPr>
                <w:b/>
              </w:rPr>
            </w:pPr>
            <w:r w:rsidRPr="0022303C">
              <w:rPr>
                <w:b/>
              </w:rPr>
              <w:t>Common Strengths and Areas for Improvement</w:t>
            </w:r>
          </w:p>
          <w:p w14:paraId="476903B3" w14:textId="5F78FA4D" w:rsidR="0022303C" w:rsidRDefault="0022303C" w:rsidP="0022303C">
            <w:pPr>
              <w:pStyle w:val="ListParagraph"/>
              <w:tabs>
                <w:tab w:val="left" w:pos="1410"/>
              </w:tabs>
              <w:ind w:left="360"/>
              <w:rPr>
                <w:bCs/>
              </w:rPr>
            </w:pPr>
            <w:r>
              <w:rPr>
                <w:b/>
              </w:rPr>
              <w:t xml:space="preserve">Strengths: </w:t>
            </w:r>
            <w:r>
              <w:rPr>
                <w:bCs/>
              </w:rPr>
              <w:t>Share common strengths observed during the practical training sessions, such as engagement techniques, effective use of visual aids, and clarity in communication.</w:t>
            </w:r>
          </w:p>
          <w:p w14:paraId="2FA345A4" w14:textId="579E25FA" w:rsidR="0022303C" w:rsidRPr="0022303C" w:rsidRDefault="0022303C" w:rsidP="0022303C">
            <w:pPr>
              <w:pStyle w:val="ListParagraph"/>
              <w:tabs>
                <w:tab w:val="left" w:pos="1410"/>
              </w:tabs>
              <w:ind w:left="360"/>
              <w:rPr>
                <w:bCs/>
              </w:rPr>
            </w:pPr>
            <w:r>
              <w:rPr>
                <w:b/>
              </w:rPr>
              <w:t xml:space="preserve">Areas for Improvement: </w:t>
            </w:r>
            <w:r>
              <w:rPr>
                <w:bCs/>
              </w:rPr>
              <w:t>Discuss common areas for improvement, providing general tips and strategies that participants can apply.</w:t>
            </w:r>
          </w:p>
          <w:p w14:paraId="50CFC83C" w14:textId="2799BA29" w:rsidR="0022303C" w:rsidRPr="0022303C" w:rsidRDefault="0022303C" w:rsidP="0022303C">
            <w:pPr>
              <w:pStyle w:val="ListParagraph"/>
              <w:tabs>
                <w:tab w:val="left" w:pos="1410"/>
              </w:tabs>
              <w:ind w:left="360"/>
              <w:rPr>
                <w:bCs/>
              </w:rPr>
            </w:pPr>
            <w:r>
              <w:rPr>
                <w:b/>
              </w:rPr>
              <w:t>Activity:</w:t>
            </w:r>
            <w:r>
              <w:rPr>
                <w:b/>
              </w:rPr>
              <w:br/>
              <w:t>Interactive Summary:</w:t>
            </w:r>
            <w:r>
              <w:rPr>
                <w:bCs/>
              </w:rPr>
              <w:t xml:space="preserve"> Use an </w:t>
            </w:r>
            <w:r w:rsidR="007A18A2">
              <w:rPr>
                <w:bCs/>
              </w:rPr>
              <w:t>easel</w:t>
            </w:r>
            <w:r>
              <w:rPr>
                <w:bCs/>
              </w:rPr>
              <w:t xml:space="preserve"> pad or whiteboard to create a visual summary of the key takeaways (charting). Invite the </w:t>
            </w:r>
            <w:r w:rsidR="007A18A2">
              <w:rPr>
                <w:bCs/>
              </w:rPr>
              <w:t>participants</w:t>
            </w:r>
            <w:r>
              <w:rPr>
                <w:bCs/>
              </w:rPr>
              <w:t xml:space="preserve"> to contribute their own highlights and insights from the training.</w:t>
            </w:r>
          </w:p>
          <w:p w14:paraId="03AE7294" w14:textId="77777777" w:rsidR="0022303C" w:rsidRDefault="0022303C" w:rsidP="0022303C">
            <w:pPr>
              <w:tabs>
                <w:tab w:val="left" w:pos="1410"/>
              </w:tabs>
              <w:rPr>
                <w:bCs/>
              </w:rPr>
            </w:pPr>
          </w:p>
          <w:p w14:paraId="0810B6E7" w14:textId="77777777" w:rsidR="0022303C" w:rsidRDefault="0022303C">
            <w:pPr>
              <w:pStyle w:val="ListParagraph"/>
              <w:numPr>
                <w:ilvl w:val="0"/>
                <w:numId w:val="81"/>
              </w:numPr>
              <w:tabs>
                <w:tab w:val="left" w:pos="1410"/>
              </w:tabs>
              <w:rPr>
                <w:b/>
              </w:rPr>
            </w:pPr>
            <w:r w:rsidRPr="0022303C">
              <w:rPr>
                <w:b/>
              </w:rPr>
              <w:t xml:space="preserve">Q&amp;A Session </w:t>
            </w:r>
          </w:p>
          <w:p w14:paraId="209DD5ED" w14:textId="77777777" w:rsidR="0022303C" w:rsidRPr="0022303C" w:rsidRDefault="0022303C">
            <w:pPr>
              <w:pStyle w:val="ListParagraph"/>
              <w:numPr>
                <w:ilvl w:val="0"/>
                <w:numId w:val="85"/>
              </w:numPr>
              <w:tabs>
                <w:tab w:val="left" w:pos="1410"/>
              </w:tabs>
              <w:rPr>
                <w:b/>
              </w:rPr>
            </w:pPr>
            <w:r w:rsidRPr="0022303C">
              <w:rPr>
                <w:b/>
              </w:rPr>
              <w:t>Open Floor for Questions:</w:t>
            </w:r>
          </w:p>
          <w:p w14:paraId="42B62623" w14:textId="42E6FDB5" w:rsidR="0022303C" w:rsidRPr="0022303C" w:rsidRDefault="0022303C">
            <w:pPr>
              <w:pStyle w:val="ListParagraph"/>
              <w:numPr>
                <w:ilvl w:val="0"/>
                <w:numId w:val="86"/>
              </w:numPr>
              <w:tabs>
                <w:tab w:val="left" w:pos="1410"/>
              </w:tabs>
              <w:rPr>
                <w:bCs/>
              </w:rPr>
            </w:pPr>
            <w:r w:rsidRPr="0022303C">
              <w:rPr>
                <w:b/>
              </w:rPr>
              <w:t xml:space="preserve">Encouragement: </w:t>
            </w:r>
            <w:r w:rsidRPr="0022303C">
              <w:rPr>
                <w:bCs/>
              </w:rPr>
              <w:t xml:space="preserve">Encourage </w:t>
            </w:r>
            <w:r w:rsidR="007A18A2" w:rsidRPr="0022303C">
              <w:rPr>
                <w:bCs/>
              </w:rPr>
              <w:t>participants</w:t>
            </w:r>
            <w:r w:rsidRPr="0022303C">
              <w:rPr>
                <w:bCs/>
              </w:rPr>
              <w:t xml:space="preserve"> to ask any remaining questions they have about the training content, methods, or how to apply what they’ve learned.</w:t>
            </w:r>
          </w:p>
          <w:p w14:paraId="7D0BC3B4" w14:textId="77777777" w:rsidR="0022303C" w:rsidRDefault="0022303C">
            <w:pPr>
              <w:pStyle w:val="ListParagraph"/>
              <w:numPr>
                <w:ilvl w:val="0"/>
                <w:numId w:val="86"/>
              </w:numPr>
              <w:tabs>
                <w:tab w:val="left" w:pos="1410"/>
              </w:tabs>
              <w:rPr>
                <w:bCs/>
              </w:rPr>
            </w:pPr>
            <w:r w:rsidRPr="0022303C">
              <w:rPr>
                <w:b/>
              </w:rPr>
              <w:t xml:space="preserve">Clarification: </w:t>
            </w:r>
            <w:r w:rsidRPr="0022303C">
              <w:rPr>
                <w:bCs/>
              </w:rPr>
              <w:t>Provide detailed answers and clarifications to ensure that all participants feel confident in their understanding.</w:t>
            </w:r>
          </w:p>
          <w:p w14:paraId="3F0C28D6" w14:textId="3C4BA14E" w:rsidR="008E0895" w:rsidRDefault="007A18A2">
            <w:pPr>
              <w:pStyle w:val="ListParagraph"/>
              <w:numPr>
                <w:ilvl w:val="0"/>
                <w:numId w:val="10"/>
              </w:numPr>
              <w:tabs>
                <w:tab w:val="left" w:pos="1410"/>
              </w:tabs>
              <w:rPr>
                <w:b/>
              </w:rPr>
            </w:pPr>
            <w:r>
              <w:rPr>
                <w:b/>
              </w:rPr>
              <w:t>Facilitated</w:t>
            </w:r>
            <w:r w:rsidR="008E0895">
              <w:rPr>
                <w:b/>
              </w:rPr>
              <w:t xml:space="preserve"> Discussion:</w:t>
            </w:r>
          </w:p>
          <w:p w14:paraId="55E88185" w14:textId="60260425" w:rsidR="008E0895" w:rsidRPr="008E0895" w:rsidRDefault="008E0895">
            <w:pPr>
              <w:pStyle w:val="ListParagraph"/>
              <w:numPr>
                <w:ilvl w:val="0"/>
                <w:numId w:val="87"/>
              </w:numPr>
              <w:tabs>
                <w:tab w:val="left" w:pos="1410"/>
              </w:tabs>
              <w:rPr>
                <w:b/>
              </w:rPr>
            </w:pPr>
            <w:r w:rsidRPr="008E0895">
              <w:rPr>
                <w:b/>
              </w:rPr>
              <w:t xml:space="preserve">Common Challenges: </w:t>
            </w:r>
            <w:r w:rsidRPr="008E0895">
              <w:rPr>
                <w:bCs/>
              </w:rPr>
              <w:t xml:space="preserve">Discuss common challenges participants might face when </w:t>
            </w:r>
            <w:r w:rsidR="007A18A2" w:rsidRPr="008E0895">
              <w:rPr>
                <w:bCs/>
              </w:rPr>
              <w:t>applying</w:t>
            </w:r>
            <w:r w:rsidRPr="008E0895">
              <w:rPr>
                <w:bCs/>
              </w:rPr>
              <w:t xml:space="preserve"> their new skills in real-world training scenarios. Provide strategies to overcome these challenges.</w:t>
            </w:r>
          </w:p>
          <w:p w14:paraId="6737D014" w14:textId="766F630A" w:rsidR="008E0895" w:rsidRPr="008E0895" w:rsidRDefault="008E0895">
            <w:pPr>
              <w:pStyle w:val="ListParagraph"/>
              <w:numPr>
                <w:ilvl w:val="0"/>
                <w:numId w:val="87"/>
              </w:numPr>
              <w:tabs>
                <w:tab w:val="left" w:pos="1410"/>
              </w:tabs>
              <w:rPr>
                <w:b/>
              </w:rPr>
            </w:pPr>
            <w:r w:rsidRPr="008E0895">
              <w:rPr>
                <w:b/>
              </w:rPr>
              <w:t xml:space="preserve">Peer Insights: </w:t>
            </w:r>
            <w:r w:rsidRPr="008E0895">
              <w:rPr>
                <w:bCs/>
              </w:rPr>
              <w:t>Encourage participants to share their won insights and solutions, fostering a collaborative learning environment.</w:t>
            </w:r>
          </w:p>
          <w:p w14:paraId="2C3E6845" w14:textId="39B37D71" w:rsidR="008E0895" w:rsidRPr="008E0895" w:rsidRDefault="008E0895">
            <w:pPr>
              <w:pStyle w:val="ListParagraph"/>
              <w:numPr>
                <w:ilvl w:val="0"/>
                <w:numId w:val="87"/>
              </w:numPr>
              <w:tabs>
                <w:tab w:val="left" w:pos="1410"/>
              </w:tabs>
              <w:rPr>
                <w:b/>
              </w:rPr>
            </w:pPr>
            <w:r w:rsidRPr="008E0895">
              <w:rPr>
                <w:b/>
              </w:rPr>
              <w:lastRenderedPageBreak/>
              <w:t>Activity:</w:t>
            </w:r>
          </w:p>
          <w:p w14:paraId="75AFC09E" w14:textId="376BE700" w:rsidR="008E0895" w:rsidRPr="008E0895" w:rsidRDefault="008E0895">
            <w:pPr>
              <w:pStyle w:val="ListParagraph"/>
              <w:numPr>
                <w:ilvl w:val="0"/>
                <w:numId w:val="87"/>
              </w:numPr>
              <w:tabs>
                <w:tab w:val="left" w:pos="1410"/>
              </w:tabs>
              <w:ind w:left="1069"/>
              <w:rPr>
                <w:b/>
              </w:rPr>
            </w:pPr>
            <w:r w:rsidRPr="008E0895">
              <w:rPr>
                <w:b/>
              </w:rPr>
              <w:t xml:space="preserve">Q&amp;A Roundtable: </w:t>
            </w:r>
            <w:r w:rsidRPr="008E0895">
              <w:rPr>
                <w:bCs/>
              </w:rPr>
              <w:t xml:space="preserve">Facilitate a roundtable discussion where participants can ask questions and share their thoughts. Use this time to address specific </w:t>
            </w:r>
            <w:r w:rsidR="007A18A2" w:rsidRPr="008E0895">
              <w:rPr>
                <w:bCs/>
              </w:rPr>
              <w:t>concerns</w:t>
            </w:r>
            <w:r w:rsidRPr="008E0895">
              <w:rPr>
                <w:bCs/>
              </w:rPr>
              <w:t xml:space="preserve"> and provide additional guidance.</w:t>
            </w:r>
          </w:p>
          <w:p w14:paraId="535CC10D" w14:textId="77777777" w:rsidR="008E0895" w:rsidRDefault="008E0895" w:rsidP="0088451D">
            <w:pPr>
              <w:tabs>
                <w:tab w:val="left" w:pos="1410"/>
              </w:tabs>
              <w:rPr>
                <w:b/>
              </w:rPr>
            </w:pPr>
          </w:p>
          <w:p w14:paraId="32CA72F7" w14:textId="77777777" w:rsidR="0088451D" w:rsidRDefault="0088451D">
            <w:pPr>
              <w:pStyle w:val="ListParagraph"/>
              <w:numPr>
                <w:ilvl w:val="0"/>
                <w:numId w:val="81"/>
              </w:numPr>
              <w:tabs>
                <w:tab w:val="left" w:pos="1410"/>
              </w:tabs>
              <w:rPr>
                <w:b/>
              </w:rPr>
            </w:pPr>
            <w:r w:rsidRPr="0088451D">
              <w:rPr>
                <w:b/>
              </w:rPr>
              <w:t>Next Steps and Additional Resources</w:t>
            </w:r>
          </w:p>
          <w:p w14:paraId="228C2B40" w14:textId="4BFA9A86" w:rsidR="00097429" w:rsidRDefault="007A18A2">
            <w:pPr>
              <w:pStyle w:val="ListParagraph"/>
              <w:numPr>
                <w:ilvl w:val="0"/>
                <w:numId w:val="88"/>
              </w:numPr>
              <w:tabs>
                <w:tab w:val="left" w:pos="1410"/>
              </w:tabs>
              <w:rPr>
                <w:b/>
              </w:rPr>
            </w:pPr>
            <w:r>
              <w:rPr>
                <w:b/>
              </w:rPr>
              <w:t>Continuous</w:t>
            </w:r>
            <w:r w:rsidR="00097429">
              <w:rPr>
                <w:b/>
              </w:rPr>
              <w:t xml:space="preserve"> Improvement</w:t>
            </w:r>
          </w:p>
          <w:p w14:paraId="19904CA4" w14:textId="23A38E78" w:rsidR="00097429" w:rsidRPr="00097429" w:rsidRDefault="00097429">
            <w:pPr>
              <w:pStyle w:val="ListParagraph"/>
              <w:numPr>
                <w:ilvl w:val="0"/>
                <w:numId w:val="89"/>
              </w:numPr>
              <w:tabs>
                <w:tab w:val="left" w:pos="1410"/>
              </w:tabs>
              <w:rPr>
                <w:b/>
              </w:rPr>
            </w:pPr>
            <w:r w:rsidRPr="00097429">
              <w:rPr>
                <w:b/>
              </w:rPr>
              <w:t xml:space="preserve">Importance: </w:t>
            </w:r>
            <w:r w:rsidRPr="00097429">
              <w:rPr>
                <w:bCs/>
              </w:rPr>
              <w:t xml:space="preserve">Emphasize the importance of continuous improvement in their journey as trainers. Encourage participants to </w:t>
            </w:r>
            <w:r w:rsidR="007A18A2" w:rsidRPr="00097429">
              <w:rPr>
                <w:bCs/>
              </w:rPr>
              <w:t>regularly</w:t>
            </w:r>
            <w:r w:rsidRPr="00097429">
              <w:rPr>
                <w:bCs/>
              </w:rPr>
              <w:t xml:space="preserve"> seek feedback, reflect on their experiences, and make adjustments to their training methods.</w:t>
            </w:r>
          </w:p>
          <w:p w14:paraId="15C7F8ED" w14:textId="59D92F33" w:rsidR="00097429" w:rsidRPr="00097429" w:rsidRDefault="00097429">
            <w:pPr>
              <w:pStyle w:val="ListParagraph"/>
              <w:numPr>
                <w:ilvl w:val="0"/>
                <w:numId w:val="89"/>
              </w:numPr>
              <w:tabs>
                <w:tab w:val="left" w:pos="1410"/>
              </w:tabs>
              <w:rPr>
                <w:b/>
              </w:rPr>
            </w:pPr>
            <w:r>
              <w:rPr>
                <w:b/>
              </w:rPr>
              <w:t xml:space="preserve">Action Plan: </w:t>
            </w:r>
            <w:r>
              <w:rPr>
                <w:bCs/>
              </w:rPr>
              <w:t>Revisit the action plans participants created in the previous session. Encourage them to set short-term and long-term goals for their development as trainers.</w:t>
            </w:r>
          </w:p>
          <w:p w14:paraId="6D31C5F6" w14:textId="77777777" w:rsidR="00097429" w:rsidRDefault="00097429">
            <w:pPr>
              <w:pStyle w:val="ListParagraph"/>
              <w:numPr>
                <w:ilvl w:val="0"/>
                <w:numId w:val="90"/>
              </w:numPr>
              <w:tabs>
                <w:tab w:val="left" w:pos="1410"/>
              </w:tabs>
              <w:rPr>
                <w:b/>
              </w:rPr>
            </w:pPr>
            <w:r>
              <w:rPr>
                <w:b/>
              </w:rPr>
              <w:t>Additional Resources:</w:t>
            </w:r>
          </w:p>
          <w:p w14:paraId="6F667C69" w14:textId="48519C67" w:rsidR="00097429" w:rsidRDefault="00097429">
            <w:pPr>
              <w:pStyle w:val="ListParagraph"/>
              <w:numPr>
                <w:ilvl w:val="0"/>
                <w:numId w:val="91"/>
              </w:numPr>
              <w:tabs>
                <w:tab w:val="left" w:pos="1410"/>
              </w:tabs>
              <w:rPr>
                <w:b/>
              </w:rPr>
            </w:pPr>
            <w:r>
              <w:rPr>
                <w:b/>
              </w:rPr>
              <w:t xml:space="preserve">Recommended Readings: </w:t>
            </w:r>
            <w:r>
              <w:rPr>
                <w:bCs/>
              </w:rPr>
              <w:t>Provide a list of recommended books, articles, and online resources that can further learning opportunities.</w:t>
            </w:r>
          </w:p>
          <w:p w14:paraId="28862C2E" w14:textId="455A8AA5" w:rsidR="00097429" w:rsidRDefault="00097429">
            <w:pPr>
              <w:pStyle w:val="ListParagraph"/>
              <w:numPr>
                <w:ilvl w:val="0"/>
                <w:numId w:val="91"/>
              </w:numPr>
              <w:tabs>
                <w:tab w:val="left" w:pos="1410"/>
              </w:tabs>
              <w:rPr>
                <w:b/>
              </w:rPr>
            </w:pPr>
            <w:r>
              <w:rPr>
                <w:b/>
              </w:rPr>
              <w:t xml:space="preserve">Professional Development: </w:t>
            </w:r>
            <w:r>
              <w:rPr>
                <w:bCs/>
              </w:rPr>
              <w:t>Suggest online courses, workshops, and certifications that can provide further learning opportunities.</w:t>
            </w:r>
          </w:p>
          <w:p w14:paraId="6BE6BC3A" w14:textId="774BB4DE" w:rsidR="00097429" w:rsidRPr="00097429" w:rsidRDefault="00097429">
            <w:pPr>
              <w:pStyle w:val="ListParagraph"/>
              <w:numPr>
                <w:ilvl w:val="0"/>
                <w:numId w:val="91"/>
              </w:numPr>
              <w:tabs>
                <w:tab w:val="left" w:pos="1410"/>
              </w:tabs>
              <w:rPr>
                <w:b/>
              </w:rPr>
            </w:pPr>
            <w:r>
              <w:rPr>
                <w:b/>
              </w:rPr>
              <w:t xml:space="preserve">Networking: </w:t>
            </w:r>
            <w:r>
              <w:rPr>
                <w:bCs/>
              </w:rPr>
              <w:t xml:space="preserve">Encourage participants to join professional organizations and networks where they can </w:t>
            </w:r>
            <w:r w:rsidR="007A18A2">
              <w:rPr>
                <w:bCs/>
              </w:rPr>
              <w:t>share</w:t>
            </w:r>
            <w:r>
              <w:rPr>
                <w:bCs/>
              </w:rPr>
              <w:t xml:space="preserve"> experiences and learn </w:t>
            </w:r>
            <w:r w:rsidR="007A18A2">
              <w:rPr>
                <w:bCs/>
              </w:rPr>
              <w:t>from other</w:t>
            </w:r>
            <w:r>
              <w:rPr>
                <w:bCs/>
              </w:rPr>
              <w:t xml:space="preserve"> trainers.</w:t>
            </w:r>
          </w:p>
          <w:p w14:paraId="78E4098F" w14:textId="77777777" w:rsidR="00097429" w:rsidRPr="00097429" w:rsidRDefault="00097429">
            <w:pPr>
              <w:pStyle w:val="ListParagraph"/>
              <w:numPr>
                <w:ilvl w:val="0"/>
                <w:numId w:val="92"/>
              </w:numPr>
              <w:tabs>
                <w:tab w:val="left" w:pos="1410"/>
              </w:tabs>
              <w:rPr>
                <w:b/>
              </w:rPr>
            </w:pPr>
            <w:r w:rsidRPr="00097429">
              <w:rPr>
                <w:b/>
              </w:rPr>
              <w:t>Support and Mentorship:</w:t>
            </w:r>
          </w:p>
          <w:p w14:paraId="06F55FC5" w14:textId="3EC4FABF" w:rsidR="00097429" w:rsidRPr="00097429" w:rsidRDefault="00097429">
            <w:pPr>
              <w:pStyle w:val="ListParagraph"/>
              <w:numPr>
                <w:ilvl w:val="0"/>
                <w:numId w:val="94"/>
              </w:numPr>
              <w:tabs>
                <w:tab w:val="left" w:pos="1410"/>
              </w:tabs>
              <w:rPr>
                <w:bCs/>
              </w:rPr>
            </w:pPr>
            <w:r w:rsidRPr="00097429">
              <w:rPr>
                <w:b/>
              </w:rPr>
              <w:t xml:space="preserve">Mentorship Programs: </w:t>
            </w:r>
            <w:r w:rsidRPr="00097429">
              <w:rPr>
                <w:bCs/>
              </w:rPr>
              <w:t>Offer information about mentorship programs within the organization or industry. Encourage participants to seek mentors who can provide guidance and support.</w:t>
            </w:r>
          </w:p>
          <w:p w14:paraId="34E6DC6A" w14:textId="08F2E9EB" w:rsidR="00097429" w:rsidRPr="00097429" w:rsidRDefault="00097429">
            <w:pPr>
              <w:pStyle w:val="ListParagraph"/>
              <w:numPr>
                <w:ilvl w:val="0"/>
                <w:numId w:val="94"/>
              </w:numPr>
              <w:tabs>
                <w:tab w:val="left" w:pos="1410"/>
              </w:tabs>
              <w:rPr>
                <w:bCs/>
              </w:rPr>
            </w:pPr>
            <w:r w:rsidRPr="00097429">
              <w:rPr>
                <w:b/>
              </w:rPr>
              <w:t xml:space="preserve">Peer Support Groups: </w:t>
            </w:r>
            <w:r w:rsidRPr="00097429">
              <w:rPr>
                <w:bCs/>
              </w:rPr>
              <w:t>Suggest forming peer support groups where participants can regularly meet to discuss their training experiences, share best practices, and provide mutual support.</w:t>
            </w:r>
          </w:p>
          <w:p w14:paraId="4EA74BA1" w14:textId="77777777" w:rsidR="00097429" w:rsidRPr="00097429" w:rsidRDefault="00097429">
            <w:pPr>
              <w:pStyle w:val="ListParagraph"/>
              <w:numPr>
                <w:ilvl w:val="0"/>
                <w:numId w:val="94"/>
              </w:numPr>
              <w:tabs>
                <w:tab w:val="left" w:pos="1410"/>
              </w:tabs>
              <w:rPr>
                <w:b/>
              </w:rPr>
            </w:pPr>
            <w:r w:rsidRPr="00097429">
              <w:rPr>
                <w:b/>
              </w:rPr>
              <w:t>Activity:</w:t>
            </w:r>
          </w:p>
          <w:p w14:paraId="05948ADD" w14:textId="77777777" w:rsidR="00097429" w:rsidRPr="00097429" w:rsidRDefault="00097429">
            <w:pPr>
              <w:pStyle w:val="ListParagraph"/>
              <w:numPr>
                <w:ilvl w:val="0"/>
                <w:numId w:val="94"/>
              </w:numPr>
              <w:tabs>
                <w:tab w:val="left" w:pos="1410"/>
              </w:tabs>
              <w:ind w:left="1069"/>
              <w:rPr>
                <w:b/>
              </w:rPr>
            </w:pPr>
            <w:r w:rsidRPr="00097429">
              <w:rPr>
                <w:b/>
              </w:rPr>
              <w:t>Resource Sharing:</w:t>
            </w:r>
            <w:r>
              <w:rPr>
                <w:b/>
              </w:rPr>
              <w:t xml:space="preserve"> </w:t>
            </w:r>
            <w:r>
              <w:rPr>
                <w:bCs/>
              </w:rPr>
              <w:t>Provide handouts or a digital resource list with links to recommended readings, courses, and professional organizations. Allow time for participants to discuss and ask questions about these resources.</w:t>
            </w:r>
          </w:p>
          <w:p w14:paraId="454CED03" w14:textId="77777777" w:rsidR="00097429" w:rsidRDefault="00097429" w:rsidP="00097429">
            <w:pPr>
              <w:tabs>
                <w:tab w:val="left" w:pos="1410"/>
              </w:tabs>
              <w:rPr>
                <w:b/>
              </w:rPr>
            </w:pPr>
          </w:p>
          <w:p w14:paraId="46BDFB23" w14:textId="77777777" w:rsidR="00097429" w:rsidRDefault="00097429" w:rsidP="00097429">
            <w:pPr>
              <w:tabs>
                <w:tab w:val="left" w:pos="1410"/>
              </w:tabs>
              <w:rPr>
                <w:bCs/>
              </w:rPr>
            </w:pPr>
            <w:r>
              <w:rPr>
                <w:b/>
              </w:rPr>
              <w:t>Summary</w:t>
            </w:r>
          </w:p>
          <w:p w14:paraId="30F550CC" w14:textId="48758B9D" w:rsidR="00097429" w:rsidRDefault="00097429" w:rsidP="00097429">
            <w:pPr>
              <w:tabs>
                <w:tab w:val="left" w:pos="1410"/>
              </w:tabs>
              <w:rPr>
                <w:bCs/>
              </w:rPr>
            </w:pPr>
            <w:r>
              <w:rPr>
                <w:bCs/>
              </w:rPr>
              <w:t xml:space="preserve">The wrap-up session ensures that </w:t>
            </w:r>
            <w:r w:rsidR="007A18A2">
              <w:rPr>
                <w:bCs/>
              </w:rPr>
              <w:t>participants</w:t>
            </w:r>
            <w:r>
              <w:rPr>
                <w:bCs/>
              </w:rPr>
              <w:t xml:space="preserve"> leave the training with a clear understanding of the key concepts and what they have learned. By addressing any remaining questions, highlighting additional resources, and emphasizing the importance of continuous improvement, this session prepares participants for their ongoing development as trainers in the industry. The interactive and collaborative nature of this session reinforces the learning and encourages participants to stay engaged in their professional growth.</w:t>
            </w:r>
          </w:p>
          <w:p w14:paraId="57755E78" w14:textId="4BA06E14" w:rsidR="00097429" w:rsidRPr="00097429" w:rsidRDefault="00097429" w:rsidP="00097429">
            <w:pPr>
              <w:tabs>
                <w:tab w:val="left" w:pos="1410"/>
              </w:tabs>
              <w:rPr>
                <w:bCs/>
              </w:rPr>
            </w:pPr>
          </w:p>
        </w:tc>
      </w:tr>
      <w:tr w:rsidR="00C27D89" w:rsidRPr="00925EF0" w14:paraId="0C016177" w14:textId="77777777" w:rsidTr="00A109DE">
        <w:tc>
          <w:tcPr>
            <w:tcW w:w="1885" w:type="dxa"/>
            <w:shd w:val="clear" w:color="auto" w:fill="006E91"/>
          </w:tcPr>
          <w:p w14:paraId="5910C033" w14:textId="77777777" w:rsidR="00C27D89" w:rsidRPr="00B82134" w:rsidRDefault="00C27D89" w:rsidP="00A109DE">
            <w:pPr>
              <w:tabs>
                <w:tab w:val="left" w:pos="7957"/>
              </w:tabs>
              <w:rPr>
                <w:b/>
              </w:rPr>
            </w:pPr>
            <w:r>
              <w:rPr>
                <w:b/>
                <w:color w:val="FFFFFF" w:themeColor="background1"/>
              </w:rPr>
              <w:lastRenderedPageBreak/>
              <w:t>Topic</w:t>
            </w:r>
          </w:p>
        </w:tc>
        <w:tc>
          <w:tcPr>
            <w:tcW w:w="12510" w:type="dxa"/>
            <w:gridSpan w:val="2"/>
            <w:shd w:val="clear" w:color="auto" w:fill="006E91"/>
          </w:tcPr>
          <w:p w14:paraId="72AA5810" w14:textId="50BCDE71" w:rsidR="00C27D89" w:rsidRPr="00925EF0" w:rsidRDefault="00C2665B" w:rsidP="00A109DE">
            <w:pPr>
              <w:tabs>
                <w:tab w:val="left" w:pos="1410"/>
              </w:tabs>
              <w:rPr>
                <w:b/>
                <w:color w:val="FFFFFF" w:themeColor="background1"/>
              </w:rPr>
            </w:pPr>
            <w:r>
              <w:rPr>
                <w:b/>
                <w:color w:val="FFFFFF" w:themeColor="background1"/>
              </w:rPr>
              <w:t>FOLLOW-UP</w:t>
            </w:r>
          </w:p>
        </w:tc>
      </w:tr>
      <w:tr w:rsidR="00C27D89" w:rsidRPr="00925EF0" w14:paraId="56F004E5" w14:textId="77777777" w:rsidTr="00A109DE">
        <w:tc>
          <w:tcPr>
            <w:tcW w:w="1885" w:type="dxa"/>
          </w:tcPr>
          <w:p w14:paraId="2C04CB41" w14:textId="77777777" w:rsidR="00C27D89" w:rsidRPr="00424F97" w:rsidRDefault="00C27D89" w:rsidP="00A109DE">
            <w:pPr>
              <w:tabs>
                <w:tab w:val="left" w:pos="7957"/>
              </w:tabs>
              <w:rPr>
                <w:b/>
                <w:i/>
                <w:iCs/>
              </w:rPr>
            </w:pPr>
          </w:p>
        </w:tc>
        <w:tc>
          <w:tcPr>
            <w:tcW w:w="12510" w:type="dxa"/>
            <w:gridSpan w:val="2"/>
          </w:tcPr>
          <w:p w14:paraId="4EF638DB" w14:textId="0ECE033E" w:rsidR="00C27D89" w:rsidRPr="00925EF0" w:rsidRDefault="00C2665B" w:rsidP="00A109DE">
            <w:pPr>
              <w:tabs>
                <w:tab w:val="left" w:pos="1410"/>
              </w:tabs>
              <w:rPr>
                <w:b/>
              </w:rPr>
            </w:pPr>
            <w:r>
              <w:rPr>
                <w:b/>
              </w:rPr>
              <w:t>RECAP</w:t>
            </w:r>
          </w:p>
        </w:tc>
      </w:tr>
      <w:tr w:rsidR="00C27D89" w:rsidRPr="00925EF0" w14:paraId="628D40A5" w14:textId="77777777" w:rsidTr="00A109DE">
        <w:tc>
          <w:tcPr>
            <w:tcW w:w="1885" w:type="dxa"/>
            <w:shd w:val="clear" w:color="auto" w:fill="006E91"/>
          </w:tcPr>
          <w:p w14:paraId="50F8AF24" w14:textId="77777777" w:rsidR="00C27D89" w:rsidRPr="00B82134" w:rsidRDefault="00C27D89" w:rsidP="00A109DE">
            <w:pPr>
              <w:tabs>
                <w:tab w:val="left" w:pos="7957"/>
              </w:tabs>
              <w:rPr>
                <w:b/>
              </w:rPr>
            </w:pPr>
            <w:r>
              <w:rPr>
                <w:b/>
                <w:color w:val="FFFFFF" w:themeColor="background1"/>
              </w:rPr>
              <w:t>Topic</w:t>
            </w:r>
          </w:p>
        </w:tc>
        <w:tc>
          <w:tcPr>
            <w:tcW w:w="12510" w:type="dxa"/>
            <w:gridSpan w:val="2"/>
            <w:shd w:val="clear" w:color="auto" w:fill="006E91"/>
          </w:tcPr>
          <w:p w14:paraId="6F63CBC5" w14:textId="23C8B3DB" w:rsidR="00C27D89" w:rsidRPr="00925EF0" w:rsidRDefault="00C2665B" w:rsidP="00A109DE">
            <w:pPr>
              <w:tabs>
                <w:tab w:val="left" w:pos="1410"/>
              </w:tabs>
              <w:rPr>
                <w:b/>
                <w:color w:val="FFFFFF" w:themeColor="background1"/>
              </w:rPr>
            </w:pPr>
            <w:r>
              <w:rPr>
                <w:b/>
                <w:color w:val="FFFFFF" w:themeColor="background1"/>
              </w:rPr>
              <w:t>CONCLUSION</w:t>
            </w:r>
          </w:p>
        </w:tc>
      </w:tr>
      <w:tr w:rsidR="00C27D89" w:rsidRPr="00925EF0" w14:paraId="55A3404B" w14:textId="77777777" w:rsidTr="00A109DE">
        <w:tc>
          <w:tcPr>
            <w:tcW w:w="1885" w:type="dxa"/>
          </w:tcPr>
          <w:p w14:paraId="5FF5F259" w14:textId="77777777" w:rsidR="00C27D89" w:rsidRPr="00424F97" w:rsidRDefault="00C27D89" w:rsidP="00A109DE">
            <w:pPr>
              <w:tabs>
                <w:tab w:val="left" w:pos="7957"/>
              </w:tabs>
              <w:rPr>
                <w:b/>
                <w:i/>
                <w:iCs/>
              </w:rPr>
            </w:pPr>
          </w:p>
        </w:tc>
        <w:tc>
          <w:tcPr>
            <w:tcW w:w="12510" w:type="dxa"/>
            <w:gridSpan w:val="2"/>
          </w:tcPr>
          <w:p w14:paraId="795F3C8F" w14:textId="174A573A" w:rsidR="00C27D89" w:rsidRPr="00925EF0" w:rsidRDefault="00C2665B" w:rsidP="00A109DE">
            <w:pPr>
              <w:tabs>
                <w:tab w:val="left" w:pos="1410"/>
              </w:tabs>
              <w:rPr>
                <w:b/>
              </w:rPr>
            </w:pPr>
            <w:r>
              <w:rPr>
                <w:b/>
              </w:rPr>
              <w:t>Conclusion</w:t>
            </w:r>
          </w:p>
        </w:tc>
      </w:tr>
      <w:tr w:rsidR="00C27D89" w:rsidRPr="00925EF0" w14:paraId="46A8F0E1" w14:textId="77777777" w:rsidTr="00A109DE">
        <w:tc>
          <w:tcPr>
            <w:tcW w:w="1885" w:type="dxa"/>
            <w:shd w:val="clear" w:color="auto" w:fill="006E91"/>
          </w:tcPr>
          <w:p w14:paraId="72E6714F" w14:textId="77777777" w:rsidR="00C27D89" w:rsidRPr="00B82134" w:rsidRDefault="00C27D89" w:rsidP="00A109DE">
            <w:pPr>
              <w:tabs>
                <w:tab w:val="left" w:pos="7957"/>
              </w:tabs>
              <w:rPr>
                <w:b/>
              </w:rPr>
            </w:pPr>
            <w:r>
              <w:rPr>
                <w:b/>
                <w:color w:val="FFFFFF" w:themeColor="background1"/>
              </w:rPr>
              <w:t>Topic</w:t>
            </w:r>
          </w:p>
        </w:tc>
        <w:tc>
          <w:tcPr>
            <w:tcW w:w="12510" w:type="dxa"/>
            <w:gridSpan w:val="2"/>
            <w:shd w:val="clear" w:color="auto" w:fill="006E91"/>
          </w:tcPr>
          <w:p w14:paraId="0D95CB67" w14:textId="52C78AE3" w:rsidR="00C27D89" w:rsidRPr="00925EF0" w:rsidRDefault="00C2665B" w:rsidP="00A109DE">
            <w:pPr>
              <w:tabs>
                <w:tab w:val="left" w:pos="1410"/>
              </w:tabs>
              <w:rPr>
                <w:b/>
                <w:color w:val="FFFFFF" w:themeColor="background1"/>
              </w:rPr>
            </w:pPr>
            <w:r>
              <w:rPr>
                <w:b/>
                <w:color w:val="FFFFFF" w:themeColor="background1"/>
              </w:rPr>
              <w:t>THANK YOU</w:t>
            </w:r>
          </w:p>
        </w:tc>
      </w:tr>
      <w:tr w:rsidR="00C27D89" w:rsidRPr="00925EF0" w14:paraId="275235A1" w14:textId="77777777" w:rsidTr="00A109DE">
        <w:tc>
          <w:tcPr>
            <w:tcW w:w="1885" w:type="dxa"/>
          </w:tcPr>
          <w:p w14:paraId="5A2DC5FF" w14:textId="77777777" w:rsidR="00C27D89" w:rsidRPr="00424F97" w:rsidRDefault="00C27D89" w:rsidP="00A109DE">
            <w:pPr>
              <w:tabs>
                <w:tab w:val="left" w:pos="7957"/>
              </w:tabs>
              <w:rPr>
                <w:b/>
                <w:i/>
                <w:iCs/>
              </w:rPr>
            </w:pPr>
          </w:p>
        </w:tc>
        <w:tc>
          <w:tcPr>
            <w:tcW w:w="12510" w:type="dxa"/>
            <w:gridSpan w:val="2"/>
          </w:tcPr>
          <w:p w14:paraId="2911B4CF" w14:textId="58567D9A" w:rsidR="00C27D89" w:rsidRPr="00925EF0" w:rsidRDefault="001D42EC" w:rsidP="00A109DE">
            <w:pPr>
              <w:tabs>
                <w:tab w:val="left" w:pos="1410"/>
              </w:tabs>
              <w:rPr>
                <w:b/>
              </w:rPr>
            </w:pPr>
            <w:r>
              <w:rPr>
                <w:b/>
              </w:rPr>
              <w:t>Thank you</w:t>
            </w:r>
          </w:p>
        </w:tc>
      </w:tr>
      <w:tr w:rsidR="00C27D89" w:rsidRPr="00925EF0" w14:paraId="4A0A4680" w14:textId="77777777" w:rsidTr="00A109DE">
        <w:tc>
          <w:tcPr>
            <w:tcW w:w="1885" w:type="dxa"/>
            <w:shd w:val="clear" w:color="auto" w:fill="006E91"/>
          </w:tcPr>
          <w:p w14:paraId="17E01F75" w14:textId="77777777" w:rsidR="00C27D89" w:rsidRPr="00B82134" w:rsidRDefault="00C27D89" w:rsidP="00A109DE">
            <w:pPr>
              <w:tabs>
                <w:tab w:val="left" w:pos="7957"/>
              </w:tabs>
              <w:rPr>
                <w:b/>
              </w:rPr>
            </w:pPr>
            <w:r>
              <w:rPr>
                <w:b/>
                <w:color w:val="FFFFFF" w:themeColor="background1"/>
              </w:rPr>
              <w:t>Topic</w:t>
            </w:r>
          </w:p>
        </w:tc>
        <w:tc>
          <w:tcPr>
            <w:tcW w:w="12510" w:type="dxa"/>
            <w:gridSpan w:val="2"/>
            <w:shd w:val="clear" w:color="auto" w:fill="006E91"/>
          </w:tcPr>
          <w:p w14:paraId="0C23874D" w14:textId="5A228CFF" w:rsidR="00C27D89" w:rsidRPr="00925EF0" w:rsidRDefault="00C2665B" w:rsidP="00A109DE">
            <w:pPr>
              <w:tabs>
                <w:tab w:val="left" w:pos="1410"/>
              </w:tabs>
              <w:rPr>
                <w:b/>
                <w:color w:val="FFFFFF" w:themeColor="background1"/>
              </w:rPr>
            </w:pPr>
            <w:r>
              <w:rPr>
                <w:b/>
                <w:color w:val="FFFFFF" w:themeColor="background1"/>
              </w:rPr>
              <w:t>TITLE SLIDE</w:t>
            </w:r>
          </w:p>
        </w:tc>
      </w:tr>
      <w:tr w:rsidR="00C27D89" w:rsidRPr="00925EF0" w14:paraId="16035894" w14:textId="77777777" w:rsidTr="00A109DE">
        <w:tc>
          <w:tcPr>
            <w:tcW w:w="1885" w:type="dxa"/>
          </w:tcPr>
          <w:p w14:paraId="073F78D1" w14:textId="77777777" w:rsidR="00C27D89" w:rsidRPr="00424F97" w:rsidRDefault="00C27D89" w:rsidP="00A109DE">
            <w:pPr>
              <w:tabs>
                <w:tab w:val="left" w:pos="7957"/>
              </w:tabs>
              <w:rPr>
                <w:b/>
                <w:i/>
                <w:iCs/>
              </w:rPr>
            </w:pPr>
          </w:p>
        </w:tc>
        <w:tc>
          <w:tcPr>
            <w:tcW w:w="12510" w:type="dxa"/>
            <w:gridSpan w:val="2"/>
          </w:tcPr>
          <w:p w14:paraId="290A9503" w14:textId="572CA98A" w:rsidR="00C27D89" w:rsidRPr="00925EF0" w:rsidRDefault="00C2665B" w:rsidP="00A109DE">
            <w:pPr>
              <w:tabs>
                <w:tab w:val="left" w:pos="1410"/>
              </w:tabs>
              <w:rPr>
                <w:b/>
              </w:rPr>
            </w:pPr>
            <w:r>
              <w:rPr>
                <w:b/>
              </w:rPr>
              <w:t>Title slide</w:t>
            </w:r>
          </w:p>
        </w:tc>
      </w:tr>
    </w:tbl>
    <w:p w14:paraId="7E6F4192" w14:textId="0FC67F74" w:rsidR="00677767" w:rsidRPr="00B82134" w:rsidRDefault="00677767" w:rsidP="00677767">
      <w:pPr>
        <w:rPr>
          <w:rFonts w:ascii="Montserrat" w:hAnsi="Montserrat"/>
          <w:b/>
        </w:rPr>
      </w:pPr>
    </w:p>
    <w:p w14:paraId="4D142C41" w14:textId="0332A830" w:rsidR="00F07E16" w:rsidRPr="00B82134" w:rsidRDefault="00F07E16" w:rsidP="00677767">
      <w:pPr>
        <w:rPr>
          <w:rFonts w:ascii="Montserrat" w:hAnsi="Montserrat"/>
          <w:b/>
        </w:rPr>
      </w:pPr>
    </w:p>
    <w:p w14:paraId="496AF515" w14:textId="77777777" w:rsidR="00B65803" w:rsidRPr="00B82134" w:rsidRDefault="00B65803" w:rsidP="00677767">
      <w:pPr>
        <w:rPr>
          <w:rFonts w:ascii="Montserrat" w:hAnsi="Montserrat"/>
          <w:b/>
        </w:rPr>
      </w:pPr>
    </w:p>
    <w:p w14:paraId="65979852" w14:textId="25E4936A" w:rsidR="00677767" w:rsidRPr="00B82134" w:rsidRDefault="00677767" w:rsidP="00677767">
      <w:pPr>
        <w:rPr>
          <w:rFonts w:ascii="Montserrat" w:hAnsi="Montserrat"/>
          <w:b/>
        </w:rPr>
      </w:pPr>
      <w:r w:rsidRPr="00B82134">
        <w:rPr>
          <w:rFonts w:ascii="Montserrat" w:hAnsi="Montserrat"/>
          <w:b/>
        </w:rPr>
        <w:t>Notes:</w:t>
      </w:r>
    </w:p>
    <w:sectPr w:rsidR="00677767" w:rsidRPr="00B82134" w:rsidSect="003E61CC">
      <w:headerReference w:type="even" r:id="rId12"/>
      <w:headerReference w:type="default" r:id="rId13"/>
      <w:footerReference w:type="even" r:id="rId14"/>
      <w:footerReference w:type="default" r:id="rId15"/>
      <w:headerReference w:type="first" r:id="rId16"/>
      <w:footerReference w:type="first" r:id="rId17"/>
      <w:pgSz w:w="15840" w:h="12240" w:orient="landscape"/>
      <w:pgMar w:top="117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038ED" w14:textId="77777777" w:rsidR="00995BB7" w:rsidRDefault="00995BB7" w:rsidP="006B67B2">
      <w:pPr>
        <w:spacing w:after="0" w:line="240" w:lineRule="auto"/>
      </w:pPr>
      <w:r>
        <w:separator/>
      </w:r>
    </w:p>
  </w:endnote>
  <w:endnote w:type="continuationSeparator" w:id="0">
    <w:p w14:paraId="71C24779" w14:textId="77777777" w:rsidR="00995BB7" w:rsidRDefault="00995BB7" w:rsidP="006B6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4D"/>
    <w:family w:val="auto"/>
    <w:pitch w:val="variable"/>
    <w:sig w:usb0="2000020F" w:usb1="00000003" w:usb2="00000000" w:usb3="00000000" w:csb0="00000197" w:csb1="00000000"/>
  </w:font>
  <w:font w:name="Roboto Condensed">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57B11" w14:textId="77777777" w:rsidR="00BC282D" w:rsidRDefault="00BC28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8CE2D" w14:textId="580CA6A0" w:rsidR="00DF5425" w:rsidRDefault="00424F97">
    <w:pPr>
      <w:pStyle w:val="Footer"/>
    </w:pPr>
    <w:r>
      <w:rPr>
        <w:noProof/>
      </w:rPr>
      <mc:AlternateContent>
        <mc:Choice Requires="wps">
          <w:drawing>
            <wp:anchor distT="0" distB="0" distL="114300" distR="114300" simplePos="0" relativeHeight="251656192" behindDoc="0" locked="0" layoutInCell="1" allowOverlap="1" wp14:anchorId="0A4520D0" wp14:editId="5F9ABB02">
              <wp:simplePos x="0" y="0"/>
              <wp:positionH relativeFrom="column">
                <wp:posOffset>-66675</wp:posOffset>
              </wp:positionH>
              <wp:positionV relativeFrom="paragraph">
                <wp:posOffset>189865</wp:posOffset>
              </wp:positionV>
              <wp:extent cx="9163050" cy="254000"/>
              <wp:effectExtent l="0" t="0" r="0" b="12700"/>
              <wp:wrapSquare wrapText="bothSides"/>
              <wp:docPr id="39" name="Text Box 39"/>
              <wp:cNvGraphicFramePr/>
              <a:graphic xmlns:a="http://schemas.openxmlformats.org/drawingml/2006/main">
                <a:graphicData uri="http://schemas.microsoft.com/office/word/2010/wordprocessingShape">
                  <wps:wsp>
                    <wps:cNvSpPr txBox="1"/>
                    <wps:spPr>
                      <a:xfrm>
                        <a:off x="0" y="0"/>
                        <a:ext cx="9163050" cy="25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6FBE23" w14:textId="77777777" w:rsidR="00DF5425" w:rsidRDefault="00DF5425">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type w14:anchorId="0A4520D0" id="_x0000_t202" coordsize="21600,21600" o:spt="202" path="m,l,21600r21600,l21600,xe">
              <v:stroke joinstyle="miter"/>
              <v:path gradientshapeok="t" o:connecttype="rect"/>
            </v:shapetype>
            <v:shape id="Text Box 39" o:spid="_x0000_s1026" type="#_x0000_t202" style="position:absolute;margin-left:-5.25pt;margin-top:14.95pt;width:721.5pt;height:20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" filled="f" stroked="f" strokeweight=".5pt">
              <v:textbox inset=",,,0">
                <w:txbxContent>
                  <w:p w14:paraId="076FBE23" w14:textId="77777777" w:rsidR="00DF5425" w:rsidRDefault="00DF5425">
                    <w:pPr>
                      <w:jc w:val="right"/>
                      <w:rPr>
                        <w:color w:val="808080" w:themeColor="background1" w:themeShade="80"/>
                      </w:rPr>
                    </w:pPr>
                  </w:p>
                </w:txbxContent>
              </v:textbox>
              <w10:wrap type="square"/>
            </v:shape>
          </w:pict>
        </mc:Fallback>
      </mc:AlternateContent>
    </w:r>
    <w:r>
      <w:rPr>
        <w:noProof/>
      </w:rPr>
      <mc:AlternateContent>
        <mc:Choice Requires="wpg">
          <w:drawing>
            <wp:anchor distT="0" distB="0" distL="114300" distR="114300" simplePos="0" relativeHeight="251662336" behindDoc="0" locked="0" layoutInCell="1" allowOverlap="1" wp14:anchorId="683F523F" wp14:editId="24149CEB">
              <wp:simplePos x="0" y="0"/>
              <wp:positionH relativeFrom="margin">
                <wp:align>right</wp:align>
              </wp:positionH>
              <wp:positionV relativeFrom="paragraph">
                <wp:posOffset>123190</wp:posOffset>
              </wp:positionV>
              <wp:extent cx="9133840" cy="320040"/>
              <wp:effectExtent l="0" t="0" r="29210" b="3810"/>
              <wp:wrapNone/>
              <wp:docPr id="3" name="Group 3"/>
              <wp:cNvGraphicFramePr/>
              <a:graphic xmlns:a="http://schemas.openxmlformats.org/drawingml/2006/main">
                <a:graphicData uri="http://schemas.microsoft.com/office/word/2010/wordprocessingGroup">
                  <wpg:wgp>
                    <wpg:cNvGrpSpPr/>
                    <wpg:grpSpPr>
                      <a:xfrm>
                        <a:off x="0" y="0"/>
                        <a:ext cx="9133840" cy="320040"/>
                        <a:chOff x="0" y="0"/>
                        <a:chExt cx="6694929" cy="320040"/>
                      </a:xfrm>
                    </wpg:grpSpPr>
                    <wps:wsp>
                      <wps:cNvPr id="40" name="Rectangle 40"/>
                      <wps:cNvSpPr/>
                      <wps:spPr>
                        <a:xfrm>
                          <a:off x="6384340" y="0"/>
                          <a:ext cx="310489"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F4EDFC" w14:textId="77777777" w:rsidR="00DF5425" w:rsidRDefault="0065720B">
                            <w:pPr>
                              <w:jc w:val="right"/>
                              <w:rPr>
                                <w:color w:val="FFFFFF" w:themeColor="background1"/>
                                <w:sz w:val="28"/>
                                <w:szCs w:val="28"/>
                              </w:rPr>
                            </w:pPr>
                            <w:r w:rsidRPr="0065720B">
                              <w:rPr>
                                <w:color w:val="FFFFFF" w:themeColor="background1"/>
                                <w:sz w:val="28"/>
                                <w:szCs w:val="28"/>
                              </w:rPr>
                              <w:fldChar w:fldCharType="begin"/>
                            </w:r>
                            <w:r w:rsidRPr="0065720B">
                              <w:rPr>
                                <w:color w:val="FFFFFF" w:themeColor="background1"/>
                                <w:sz w:val="28"/>
                                <w:szCs w:val="28"/>
                              </w:rPr>
                              <w:instrText xml:space="preserve"> PAGE   \* MERGEFORMAT </w:instrText>
                            </w:r>
                            <w:r w:rsidRPr="0065720B">
                              <w:rPr>
                                <w:color w:val="FFFFFF" w:themeColor="background1"/>
                                <w:sz w:val="28"/>
                                <w:szCs w:val="28"/>
                              </w:rPr>
                              <w:fldChar w:fldCharType="separate"/>
                            </w:r>
                            <w:r w:rsidR="00307EA3">
                              <w:rPr>
                                <w:noProof/>
                                <w:color w:val="FFFFFF" w:themeColor="background1"/>
                                <w:sz w:val="28"/>
                                <w:szCs w:val="28"/>
                              </w:rPr>
                              <w:t>2</w:t>
                            </w:r>
                            <w:r w:rsidRPr="0065720B">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3" name="Straight Connector 2"/>
                      <wps:cNvCnPr/>
                      <wps:spPr>
                        <a:xfrm>
                          <a:off x="0" y="0"/>
                          <a:ext cx="6694929" cy="5938"/>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683F523F" id="Group 3" o:spid="_x0000_s1027" style="position:absolute;margin-left:668pt;margin-top:9.7pt;width:719.2pt;height:25.2pt;z-index:251662336;mso-position-horizontal:right;mso-position-horizontal-relative:margin;mso-width-relative:margin" coordsize="66949,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">
              <v:rect id="Rectangle 40" o:spid="_x0000_s1028" style="position:absolute;left:63843;width:3105;height:320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" fillcolor="black [3213]" stroked="f" strokeweight="3pt">
                <v:textbox>
                  <w:txbxContent>
                    <w:p w14:paraId="04F4EDFC" w14:textId="77777777" w:rsidR="00DF5425" w:rsidRDefault="0065720B">
                      <w:pPr>
                        <w:jc w:val="right"/>
                        <w:rPr>
                          <w:color w:val="FFFFFF" w:themeColor="background1"/>
                          <w:sz w:val="28"/>
                          <w:szCs w:val="28"/>
                        </w:rPr>
                      </w:pPr>
                      <w:r w:rsidRPr="0065720B">
                        <w:rPr>
                          <w:color w:val="FFFFFF" w:themeColor="background1"/>
                          <w:sz w:val="28"/>
                          <w:szCs w:val="28"/>
                        </w:rPr>
                        <w:fldChar w:fldCharType="begin"/>
                      </w:r>
                      <w:r w:rsidRPr="0065720B">
                        <w:rPr>
                          <w:color w:val="FFFFFF" w:themeColor="background1"/>
                          <w:sz w:val="28"/>
                          <w:szCs w:val="28"/>
                        </w:rPr>
                        <w:instrText xml:space="preserve"> PAGE   \* MERGEFORMAT </w:instrText>
                      </w:r>
                      <w:r w:rsidRPr="0065720B">
                        <w:rPr>
                          <w:color w:val="FFFFFF" w:themeColor="background1"/>
                          <w:sz w:val="28"/>
                          <w:szCs w:val="28"/>
                        </w:rPr>
                        <w:fldChar w:fldCharType="separate"/>
                      </w:r>
                      <w:r w:rsidR="00307EA3">
                        <w:rPr>
                          <w:noProof/>
                          <w:color w:val="FFFFFF" w:themeColor="background1"/>
                          <w:sz w:val="28"/>
                          <w:szCs w:val="28"/>
                        </w:rPr>
                        <w:t>2</w:t>
                      </w:r>
                      <w:r w:rsidRPr="0065720B">
                        <w:rPr>
                          <w:noProof/>
                          <w:color w:val="FFFFFF" w:themeColor="background1"/>
                          <w:sz w:val="28"/>
                          <w:szCs w:val="28"/>
                        </w:rPr>
                        <w:fldChar w:fldCharType="end"/>
                      </w:r>
                    </w:p>
                  </w:txbxContent>
                </v:textbox>
              </v:rect>
              <v:line id="Straight Connector 2" o:spid="_x0000_s1029" style="position:absolute;visibility:visible;mso-wrap-style:square" from="0,0" to="6694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" strokecolor="black [3040]"/>
              <w10:wrap anchorx="margin"/>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DC06" w14:textId="77777777" w:rsidR="00BC282D" w:rsidRDefault="00BC28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DC53D" w14:textId="77777777" w:rsidR="00995BB7" w:rsidRDefault="00995BB7" w:rsidP="006B67B2">
      <w:pPr>
        <w:spacing w:after="0" w:line="240" w:lineRule="auto"/>
      </w:pPr>
      <w:r>
        <w:separator/>
      </w:r>
    </w:p>
  </w:footnote>
  <w:footnote w:type="continuationSeparator" w:id="0">
    <w:p w14:paraId="6AE17908" w14:textId="77777777" w:rsidR="00995BB7" w:rsidRDefault="00995BB7" w:rsidP="006B67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37E2E" w14:textId="77777777" w:rsidR="00BC282D" w:rsidRDefault="00BC28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780E2" w14:textId="235E395F" w:rsidR="00361A04" w:rsidRPr="004D25E8" w:rsidRDefault="004D25E8" w:rsidP="00361A04">
    <w:pPr>
      <w:spacing w:line="240" w:lineRule="auto"/>
      <w:rPr>
        <w:rFonts w:ascii="Montserrat" w:hAnsi="Montserrat"/>
        <w:sz w:val="56"/>
        <w:szCs w:val="56"/>
      </w:rPr>
    </w:pPr>
    <w:r w:rsidRPr="00361A04">
      <w:rPr>
        <w:rFonts w:ascii="Montserrat" w:hAnsi="Montserrat"/>
        <w:noProof/>
        <w:sz w:val="56"/>
        <w:szCs w:val="56"/>
      </w:rPr>
      <w:drawing>
        <wp:anchor distT="0" distB="0" distL="114300" distR="114300" simplePos="0" relativeHeight="251667456" behindDoc="0" locked="0" layoutInCell="1" allowOverlap="1" wp14:anchorId="7BFCEC08" wp14:editId="793EEA02">
          <wp:simplePos x="0" y="0"/>
          <wp:positionH relativeFrom="margin">
            <wp:posOffset>-200025</wp:posOffset>
          </wp:positionH>
          <wp:positionV relativeFrom="page">
            <wp:posOffset>276862</wp:posOffset>
          </wp:positionV>
          <wp:extent cx="2105426" cy="665475"/>
          <wp:effectExtent l="0" t="0" r="0" b="190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05426" cy="665475"/>
                  </a:xfrm>
                  <a:prstGeom prst="rect">
                    <a:avLst/>
                  </a:prstGeom>
                </pic:spPr>
              </pic:pic>
            </a:graphicData>
          </a:graphic>
          <wp14:sizeRelH relativeFrom="margin">
            <wp14:pctWidth>0</wp14:pctWidth>
          </wp14:sizeRelH>
          <wp14:sizeRelV relativeFrom="margin">
            <wp14:pctHeight>0</wp14:pctHeight>
          </wp14:sizeRelV>
        </wp:anchor>
      </w:drawing>
    </w:r>
    <w:r w:rsidR="00361A04">
      <w:rPr>
        <w:rFonts w:ascii="Montserrat" w:hAnsi="Montserrat"/>
        <w:noProof/>
        <w:sz w:val="56"/>
        <w:szCs w:val="56"/>
      </w:rPr>
      <mc:AlternateContent>
        <mc:Choice Requires="wps">
          <w:drawing>
            <wp:anchor distT="0" distB="0" distL="114300" distR="114300" simplePos="0" relativeHeight="251665408" behindDoc="0" locked="0" layoutInCell="1" allowOverlap="1" wp14:anchorId="5CC4214A" wp14:editId="3034C779">
              <wp:simplePos x="0" y="0"/>
              <wp:positionH relativeFrom="margin">
                <wp:align>right</wp:align>
              </wp:positionH>
              <wp:positionV relativeFrom="paragraph">
                <wp:posOffset>1103630</wp:posOffset>
              </wp:positionV>
              <wp:extent cx="9152754" cy="9525"/>
              <wp:effectExtent l="0" t="0" r="29845" b="28575"/>
              <wp:wrapNone/>
              <wp:docPr id="16" name="Straight Connector 16"/>
              <wp:cNvGraphicFramePr/>
              <a:graphic xmlns:a="http://schemas.openxmlformats.org/drawingml/2006/main">
                <a:graphicData uri="http://schemas.microsoft.com/office/word/2010/wordprocessingShape">
                  <wps:wsp>
                    <wps:cNvCnPr/>
                    <wps:spPr>
                      <a:xfrm>
                        <a:off x="0" y="0"/>
                        <a:ext cx="9152754"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D6FF04" id="Straight Connector 16" o:spid="_x0000_s1026" style="position:absolute;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669.5pt,87pt" to="1390.2pt,8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" strokecolor="black [3040]" strokeweight="1.5pt">
              <w10:wrap anchorx="margin"/>
            </v:line>
          </w:pict>
        </mc:Fallback>
      </mc:AlternateContent>
    </w:r>
    <w:r w:rsidR="00361A04" w:rsidRPr="004D25E8">
      <w:rPr>
        <w:rFonts w:ascii="Montserrat" w:hAnsi="Montserrat"/>
        <w:sz w:val="56"/>
        <w:szCs w:val="56"/>
      </w:rPr>
      <w:br/>
    </w:r>
    <w:r w:rsidR="00B82134" w:rsidRPr="00BC282D">
      <w:rPr>
        <w:rFonts w:ascii="Roboto Condensed" w:hAnsi="Roboto Condensed"/>
        <w:sz w:val="56"/>
        <w:szCs w:val="56"/>
      </w:rPr>
      <w:t>Course Outline</w:t>
    </w:r>
    <w:r w:rsidR="00361A04" w:rsidRPr="004D25E8">
      <w:rPr>
        <w:rFonts w:ascii="Montserrat" w:hAnsi="Montserrat"/>
        <w:sz w:val="56"/>
        <w:szCs w:val="56"/>
      </w:rPr>
      <w:br/>
    </w:r>
    <w:r w:rsidR="00D67ADF" w:rsidRPr="00BC282D">
      <w:rPr>
        <w:rFonts w:ascii="Roboto Condensed" w:hAnsi="Roboto Condensed"/>
        <w:sz w:val="28"/>
        <w:szCs w:val="28"/>
      </w:rPr>
      <w:t>Train the Trainer (T3)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01ACC" w14:textId="77777777" w:rsidR="00BC282D" w:rsidRDefault="00BC28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880"/>
    <w:multiLevelType w:val="hybridMultilevel"/>
    <w:tmpl w:val="5088DFB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3E20A2"/>
    <w:multiLevelType w:val="hybridMultilevel"/>
    <w:tmpl w:val="5C1E4D2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38B0BC5"/>
    <w:multiLevelType w:val="hybridMultilevel"/>
    <w:tmpl w:val="6A302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EF04D8"/>
    <w:multiLevelType w:val="hybridMultilevel"/>
    <w:tmpl w:val="FAD4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305BDA"/>
    <w:multiLevelType w:val="hybridMultilevel"/>
    <w:tmpl w:val="EEFE1F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54551EA"/>
    <w:multiLevelType w:val="hybridMultilevel"/>
    <w:tmpl w:val="77BE0EAA"/>
    <w:lvl w:ilvl="0" w:tplc="04090001">
      <w:start w:val="1"/>
      <w:numFmt w:val="bullet"/>
      <w:lvlText w:val=""/>
      <w:lvlJc w:val="left"/>
      <w:pPr>
        <w:ind w:left="709" w:hanging="360"/>
      </w:pPr>
      <w:rPr>
        <w:rFonts w:ascii="Symbol" w:hAnsi="Symbol" w:hint="default"/>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6" w15:restartNumberingAfterBreak="0">
    <w:nsid w:val="063543CE"/>
    <w:multiLevelType w:val="hybridMultilevel"/>
    <w:tmpl w:val="A504FC9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6CD123A"/>
    <w:multiLevelType w:val="hybridMultilevel"/>
    <w:tmpl w:val="7910F36E"/>
    <w:lvl w:ilvl="0" w:tplc="FFFFFFFF">
      <w:start w:val="1"/>
      <w:numFmt w:val="bullet"/>
      <w:lvlText w:val=""/>
      <w:lvlJc w:val="left"/>
      <w:pPr>
        <w:ind w:left="1800" w:hanging="360"/>
      </w:pPr>
      <w:rPr>
        <w:rFonts w:ascii="Symbol" w:hAnsi="Symbol" w:hint="default"/>
      </w:rPr>
    </w:lvl>
    <w:lvl w:ilvl="1" w:tplc="FFFFFFFF">
      <w:start w:val="1"/>
      <w:numFmt w:val="bullet"/>
      <w:lvlText w:val="o"/>
      <w:lvlJc w:val="left"/>
      <w:pPr>
        <w:ind w:left="2520" w:hanging="360"/>
      </w:pPr>
      <w:rPr>
        <w:rFonts w:ascii="Courier New" w:hAnsi="Courier New" w:cs="Courier New" w:hint="default"/>
      </w:rPr>
    </w:lvl>
    <w:lvl w:ilvl="2" w:tplc="04090001">
      <w:start w:val="1"/>
      <w:numFmt w:val="bullet"/>
      <w:lvlText w:val=""/>
      <w:lvlJc w:val="left"/>
      <w:pPr>
        <w:ind w:left="2520" w:hanging="360"/>
      </w:pPr>
      <w:rPr>
        <w:rFonts w:ascii="Symbol" w:hAnsi="Symbol" w:hint="default"/>
      </w:rPr>
    </w:lvl>
    <w:lvl w:ilvl="3" w:tplc="FFFFFFFF">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8" w15:restartNumberingAfterBreak="0">
    <w:nsid w:val="073363B8"/>
    <w:multiLevelType w:val="multilevel"/>
    <w:tmpl w:val="7D106446"/>
    <w:styleLink w:val="CurrentList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0AEC20E3"/>
    <w:multiLevelType w:val="hybridMultilevel"/>
    <w:tmpl w:val="7F14A258"/>
    <w:lvl w:ilvl="0" w:tplc="64D6CCA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C292AB7"/>
    <w:multiLevelType w:val="hybridMultilevel"/>
    <w:tmpl w:val="D74AF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215C54"/>
    <w:multiLevelType w:val="hybridMultilevel"/>
    <w:tmpl w:val="3648C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2B30EE"/>
    <w:multiLevelType w:val="hybridMultilevel"/>
    <w:tmpl w:val="E8628B70"/>
    <w:lvl w:ilvl="0" w:tplc="5D725C74">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E685ABE"/>
    <w:multiLevelType w:val="hybridMultilevel"/>
    <w:tmpl w:val="E258E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E8D6638"/>
    <w:multiLevelType w:val="hybridMultilevel"/>
    <w:tmpl w:val="5D9A3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A17BD8"/>
    <w:multiLevelType w:val="hybridMultilevel"/>
    <w:tmpl w:val="E2A68D66"/>
    <w:lvl w:ilvl="0" w:tplc="1180D15A">
      <w:start w:val="1"/>
      <w:numFmt w:val="decimal"/>
      <w:lvlText w:val="%1."/>
      <w:lvlJc w:val="left"/>
      <w:pPr>
        <w:ind w:left="360" w:hanging="360"/>
      </w:pPr>
      <w:rPr>
        <w:rFonts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557646C"/>
    <w:multiLevelType w:val="multilevel"/>
    <w:tmpl w:val="3C96A726"/>
    <w:styleLink w:val="CurrentList4"/>
    <w:lvl w:ilvl="0">
      <w:start w:val="1"/>
      <w:numFmt w:val="upperLetter"/>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980" w:hanging="360"/>
      </w:pPr>
      <w:rPr>
        <w:rFonts w:ascii="Symbol" w:hAnsi="Symbol" w:hint="default"/>
      </w:rPr>
    </w:lvl>
    <w:lvl w:ilvl="3">
      <w:start w:val="1"/>
      <w:numFmt w:val="decimal"/>
      <w:lvlText w:val="%4."/>
      <w:lvlJc w:val="left"/>
      <w:pPr>
        <w:ind w:left="2520" w:hanging="360"/>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16807109"/>
    <w:multiLevelType w:val="hybridMultilevel"/>
    <w:tmpl w:val="4B1494FA"/>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6F03945"/>
    <w:multiLevelType w:val="hybridMultilevel"/>
    <w:tmpl w:val="7DF6C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C852B9"/>
    <w:multiLevelType w:val="hybridMultilevel"/>
    <w:tmpl w:val="9340985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DFF6E4E"/>
    <w:multiLevelType w:val="multilevel"/>
    <w:tmpl w:val="FB745080"/>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980" w:hanging="360"/>
      </w:pPr>
      <w:rPr>
        <w:rFonts w:ascii="Symbol" w:hAnsi="Symbol" w:hint="default"/>
      </w:rPr>
    </w:lvl>
    <w:lvl w:ilvl="3">
      <w:start w:val="1"/>
      <w:numFmt w:val="decimal"/>
      <w:lvlText w:val="%4."/>
      <w:lvlJc w:val="left"/>
      <w:pPr>
        <w:ind w:left="2520" w:hanging="360"/>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1E0E421D"/>
    <w:multiLevelType w:val="hybridMultilevel"/>
    <w:tmpl w:val="07D4B5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EB70F4F"/>
    <w:multiLevelType w:val="hybridMultilevel"/>
    <w:tmpl w:val="BB7AE62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F55270B"/>
    <w:multiLevelType w:val="hybridMultilevel"/>
    <w:tmpl w:val="FBE66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D276BA"/>
    <w:multiLevelType w:val="hybridMultilevel"/>
    <w:tmpl w:val="14D80D36"/>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20DB2B2A"/>
    <w:multiLevelType w:val="multilevel"/>
    <w:tmpl w:val="432083F6"/>
    <w:styleLink w:val="CurrentList1"/>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21463C2F"/>
    <w:multiLevelType w:val="hybridMultilevel"/>
    <w:tmpl w:val="37D0B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1DB7B7A"/>
    <w:multiLevelType w:val="multilevel"/>
    <w:tmpl w:val="F3A20F70"/>
    <w:styleLink w:val="CurrentList9"/>
    <w:lvl w:ilvl="0">
      <w:start w:val="2"/>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22DD3C8A"/>
    <w:multiLevelType w:val="hybridMultilevel"/>
    <w:tmpl w:val="82DEF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54325A7"/>
    <w:multiLevelType w:val="hybridMultilevel"/>
    <w:tmpl w:val="1F6AAAE6"/>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5D055BA"/>
    <w:multiLevelType w:val="multilevel"/>
    <w:tmpl w:val="CB1A63E0"/>
    <w:styleLink w:val="CurrentList5"/>
    <w:lvl w:ilvl="0">
      <w:start w:val="2"/>
      <w:numFmt w:val="upperLetter"/>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980" w:hanging="360"/>
      </w:pPr>
      <w:rPr>
        <w:rFonts w:ascii="Symbol" w:hAnsi="Symbol" w:hint="default"/>
      </w:rPr>
    </w:lvl>
    <w:lvl w:ilvl="3">
      <w:start w:val="1"/>
      <w:numFmt w:val="decimal"/>
      <w:lvlText w:val="%4."/>
      <w:lvlJc w:val="left"/>
      <w:pPr>
        <w:ind w:left="2520" w:hanging="360"/>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1" w15:restartNumberingAfterBreak="0">
    <w:nsid w:val="27D148EA"/>
    <w:multiLevelType w:val="hybridMultilevel"/>
    <w:tmpl w:val="2CC848AA"/>
    <w:lvl w:ilvl="0" w:tplc="A078CD5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87F5D57"/>
    <w:multiLevelType w:val="hybridMultilevel"/>
    <w:tmpl w:val="4F84F9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A3562EB"/>
    <w:multiLevelType w:val="hybridMultilevel"/>
    <w:tmpl w:val="6552824C"/>
    <w:lvl w:ilvl="0" w:tplc="B4001B1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ACF0360"/>
    <w:multiLevelType w:val="hybridMultilevel"/>
    <w:tmpl w:val="40627F20"/>
    <w:lvl w:ilvl="0" w:tplc="04090001">
      <w:start w:val="1"/>
      <w:numFmt w:val="bullet"/>
      <w:lvlText w:val=""/>
      <w:lvlJc w:val="left"/>
      <w:pPr>
        <w:ind w:left="709" w:hanging="360"/>
      </w:pPr>
      <w:rPr>
        <w:rFonts w:ascii="Symbol" w:hAnsi="Symbol" w:hint="default"/>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35" w15:restartNumberingAfterBreak="0">
    <w:nsid w:val="2B690ECD"/>
    <w:multiLevelType w:val="hybridMultilevel"/>
    <w:tmpl w:val="212CF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BBF787E"/>
    <w:multiLevelType w:val="hybridMultilevel"/>
    <w:tmpl w:val="C6D220EA"/>
    <w:lvl w:ilvl="0" w:tplc="543270F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C493713"/>
    <w:multiLevelType w:val="multilevel"/>
    <w:tmpl w:val="6AE07300"/>
    <w:styleLink w:val="CurrentList7"/>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2E20453F"/>
    <w:multiLevelType w:val="hybridMultilevel"/>
    <w:tmpl w:val="A4084C98"/>
    <w:lvl w:ilvl="0" w:tplc="A078CD5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1C1021A"/>
    <w:multiLevelType w:val="hybridMultilevel"/>
    <w:tmpl w:val="ABE27A04"/>
    <w:lvl w:ilvl="0" w:tplc="6F847E06">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22D220C"/>
    <w:multiLevelType w:val="multilevel"/>
    <w:tmpl w:val="2CC848AA"/>
    <w:styleLink w:val="CurrentList1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32860C7D"/>
    <w:multiLevelType w:val="multilevel"/>
    <w:tmpl w:val="787A7596"/>
    <w:styleLink w:val="Style1"/>
    <w:lvl w:ilvl="0">
      <w:start w:val="1"/>
      <w:numFmt w:val="upperLetter"/>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980" w:hanging="360"/>
      </w:pPr>
      <w:rPr>
        <w:rFonts w:ascii="Symbol" w:hAnsi="Symbol" w:hint="default"/>
      </w:rPr>
    </w:lvl>
    <w:lvl w:ilvl="3">
      <w:start w:val="1"/>
      <w:numFmt w:val="decimal"/>
      <w:lvlText w:val="%4."/>
      <w:lvlJc w:val="left"/>
      <w:pPr>
        <w:ind w:left="2520" w:hanging="360"/>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35A069C7"/>
    <w:multiLevelType w:val="hybridMultilevel"/>
    <w:tmpl w:val="3DAEB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69375E0"/>
    <w:multiLevelType w:val="hybridMultilevel"/>
    <w:tmpl w:val="DE9492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A0F1E9E"/>
    <w:multiLevelType w:val="multilevel"/>
    <w:tmpl w:val="83E09A72"/>
    <w:styleLink w:val="CurrentList2"/>
    <w:lvl w:ilvl="0">
      <w:start w:val="2"/>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980" w:hanging="360"/>
      </w:pPr>
      <w:rPr>
        <w:rFonts w:ascii="Symbol" w:hAnsi="Symbol" w:hint="default"/>
      </w:rPr>
    </w:lvl>
    <w:lvl w:ilvl="3">
      <w:start w:val="1"/>
      <w:numFmt w:val="decimal"/>
      <w:lvlText w:val="%4."/>
      <w:lvlJc w:val="left"/>
      <w:pPr>
        <w:ind w:left="2520" w:hanging="360"/>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3B9D4141"/>
    <w:multiLevelType w:val="hybridMultilevel"/>
    <w:tmpl w:val="2A345DE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3BCB1304"/>
    <w:multiLevelType w:val="hybridMultilevel"/>
    <w:tmpl w:val="6FCC55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3CF11B23"/>
    <w:multiLevelType w:val="hybridMultilevel"/>
    <w:tmpl w:val="B860C852"/>
    <w:lvl w:ilvl="0" w:tplc="F4C24422">
      <w:start w:val="3"/>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3D570457"/>
    <w:multiLevelType w:val="hybridMultilevel"/>
    <w:tmpl w:val="7BD4E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ECC50EB"/>
    <w:multiLevelType w:val="hybridMultilevel"/>
    <w:tmpl w:val="0638DC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FF2628E"/>
    <w:multiLevelType w:val="hybridMultilevel"/>
    <w:tmpl w:val="7A767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1261B1D"/>
    <w:multiLevelType w:val="hybridMultilevel"/>
    <w:tmpl w:val="D8B63BC4"/>
    <w:lvl w:ilvl="0" w:tplc="04090001">
      <w:start w:val="1"/>
      <w:numFmt w:val="bullet"/>
      <w:lvlText w:val=""/>
      <w:lvlJc w:val="left"/>
      <w:pPr>
        <w:ind w:left="709" w:hanging="360"/>
      </w:pPr>
      <w:rPr>
        <w:rFonts w:ascii="Symbol" w:hAnsi="Symbol" w:hint="default"/>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52" w15:restartNumberingAfterBreak="0">
    <w:nsid w:val="420F07E2"/>
    <w:multiLevelType w:val="hybridMultilevel"/>
    <w:tmpl w:val="BDCA60A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42795C63"/>
    <w:multiLevelType w:val="hybridMultilevel"/>
    <w:tmpl w:val="F7BED062"/>
    <w:lvl w:ilvl="0" w:tplc="FFFFFFFF">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3CA4FE2"/>
    <w:multiLevelType w:val="hybridMultilevel"/>
    <w:tmpl w:val="8FC4E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6E917CE"/>
    <w:multiLevelType w:val="hybridMultilevel"/>
    <w:tmpl w:val="CB749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7124519"/>
    <w:multiLevelType w:val="hybridMultilevel"/>
    <w:tmpl w:val="3236B70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47C34ECB"/>
    <w:multiLevelType w:val="hybridMultilevel"/>
    <w:tmpl w:val="0B4813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9FD2040"/>
    <w:multiLevelType w:val="hybridMultilevel"/>
    <w:tmpl w:val="EA70500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4A4738DD"/>
    <w:multiLevelType w:val="multilevel"/>
    <w:tmpl w:val="892CDC36"/>
    <w:styleLink w:val="CurrentList10"/>
    <w:lvl w:ilvl="0">
      <w:start w:val="2"/>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0" w15:restartNumberingAfterBreak="0">
    <w:nsid w:val="4AA56C65"/>
    <w:multiLevelType w:val="hybridMultilevel"/>
    <w:tmpl w:val="2368C4AC"/>
    <w:lvl w:ilvl="0" w:tplc="FB3CC3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4B455C18"/>
    <w:multiLevelType w:val="hybridMultilevel"/>
    <w:tmpl w:val="863E6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B636816"/>
    <w:multiLevelType w:val="hybridMultilevel"/>
    <w:tmpl w:val="519E8038"/>
    <w:lvl w:ilvl="0" w:tplc="1EE6CE9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4F401CB7"/>
    <w:multiLevelType w:val="hybridMultilevel"/>
    <w:tmpl w:val="AD82C8FC"/>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4FEC5D2B"/>
    <w:multiLevelType w:val="hybridMultilevel"/>
    <w:tmpl w:val="FC4A6C38"/>
    <w:lvl w:ilvl="0" w:tplc="68FAD1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5224044A"/>
    <w:multiLevelType w:val="hybridMultilevel"/>
    <w:tmpl w:val="0E1C910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52DD3B09"/>
    <w:multiLevelType w:val="hybridMultilevel"/>
    <w:tmpl w:val="2A74F6AA"/>
    <w:lvl w:ilvl="0" w:tplc="B4CEC76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537906C5"/>
    <w:multiLevelType w:val="multilevel"/>
    <w:tmpl w:val="A2F8AC10"/>
    <w:lvl w:ilvl="0">
      <w:start w:val="3"/>
      <w:numFmt w:val="decimal"/>
      <w:lvlText w:val="%1."/>
      <w:lvlJc w:val="left"/>
      <w:pPr>
        <w:ind w:left="360" w:hanging="360"/>
      </w:pPr>
      <w:rPr>
        <w:rFonts w:hint="default"/>
        <w:sz w:val="32"/>
        <w:szCs w:val="32"/>
      </w:rPr>
    </w:lvl>
    <w:lvl w:ilvl="1">
      <w:start w:val="1"/>
      <w:numFmt w:val="bullet"/>
      <w:lvlText w:val=""/>
      <w:lvlJc w:val="left"/>
      <w:pPr>
        <w:ind w:left="1080" w:hanging="360"/>
      </w:pPr>
      <w:rPr>
        <w:rFonts w:ascii="Symbol" w:hAnsi="Symbol" w:hint="default"/>
      </w:rPr>
    </w:lvl>
    <w:lvl w:ilvl="2">
      <w:start w:val="1"/>
      <w:numFmt w:val="bullet"/>
      <w:lvlText w:val=""/>
      <w:lvlJc w:val="left"/>
      <w:pPr>
        <w:ind w:left="1980" w:hanging="360"/>
      </w:pPr>
      <w:rPr>
        <w:rFonts w:ascii="Symbol" w:hAnsi="Symbol" w:hint="default"/>
      </w:rPr>
    </w:lvl>
    <w:lvl w:ilvl="3">
      <w:start w:val="3"/>
      <w:numFmt w:val="upperLetter"/>
      <w:lvlText w:val="%4."/>
      <w:lvlJc w:val="left"/>
      <w:pPr>
        <w:ind w:left="360" w:hanging="360"/>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lvl>
    <w:lvl w:ilvl="6">
      <w:start w:val="1"/>
      <w:numFmt w:val="decimal"/>
      <w:lvlText w:val="%7."/>
      <w:lvlJc w:val="left"/>
      <w:pPr>
        <w:ind w:left="360" w:hanging="360"/>
      </w:pPr>
      <w:rPr>
        <w:rFonts w:hint="default"/>
      </w:r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8" w15:restartNumberingAfterBreak="0">
    <w:nsid w:val="55491C45"/>
    <w:multiLevelType w:val="hybridMultilevel"/>
    <w:tmpl w:val="F186554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555A12B9"/>
    <w:multiLevelType w:val="hybridMultilevel"/>
    <w:tmpl w:val="F6B2C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9A0243B"/>
    <w:multiLevelType w:val="hybridMultilevel"/>
    <w:tmpl w:val="AA96DC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C5F7D17"/>
    <w:multiLevelType w:val="hybridMultilevel"/>
    <w:tmpl w:val="493A9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CDF25EB"/>
    <w:multiLevelType w:val="hybridMultilevel"/>
    <w:tmpl w:val="C4E8AE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5E4846FD"/>
    <w:multiLevelType w:val="hybridMultilevel"/>
    <w:tmpl w:val="5CD27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EFF394E"/>
    <w:multiLevelType w:val="hybridMultilevel"/>
    <w:tmpl w:val="489CE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0887CED"/>
    <w:multiLevelType w:val="multilevel"/>
    <w:tmpl w:val="8818873A"/>
    <w:styleLink w:val="CurrentList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6" w15:restartNumberingAfterBreak="0">
    <w:nsid w:val="62DB4A3D"/>
    <w:multiLevelType w:val="hybridMultilevel"/>
    <w:tmpl w:val="4E127FA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648A414A"/>
    <w:multiLevelType w:val="hybridMultilevel"/>
    <w:tmpl w:val="F43E7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4B67349"/>
    <w:multiLevelType w:val="multilevel"/>
    <w:tmpl w:val="EE189D90"/>
    <w:styleLink w:val="CurrentList3"/>
    <w:lvl w:ilvl="0">
      <w:start w:val="1"/>
      <w:numFmt w:val="upperLetter"/>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980" w:hanging="360"/>
      </w:pPr>
      <w:rPr>
        <w:rFonts w:ascii="Symbol" w:hAnsi="Symbol" w:hint="default"/>
      </w:rPr>
    </w:lvl>
    <w:lvl w:ilvl="3">
      <w:start w:val="1"/>
      <w:numFmt w:val="decimal"/>
      <w:lvlText w:val="%4."/>
      <w:lvlJc w:val="left"/>
      <w:pPr>
        <w:ind w:left="2520" w:hanging="360"/>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9" w15:restartNumberingAfterBreak="0">
    <w:nsid w:val="64EA34DD"/>
    <w:multiLevelType w:val="hybridMultilevel"/>
    <w:tmpl w:val="6F1ADC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65E67973"/>
    <w:multiLevelType w:val="hybridMultilevel"/>
    <w:tmpl w:val="81DAF83C"/>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685D7A74"/>
    <w:multiLevelType w:val="hybridMultilevel"/>
    <w:tmpl w:val="1FF43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C4C7793"/>
    <w:multiLevelType w:val="hybridMultilevel"/>
    <w:tmpl w:val="6BA638D2"/>
    <w:lvl w:ilvl="0" w:tplc="80E409E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6E520D2A"/>
    <w:multiLevelType w:val="hybridMultilevel"/>
    <w:tmpl w:val="6F54762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F751D9B"/>
    <w:multiLevelType w:val="hybridMultilevel"/>
    <w:tmpl w:val="109EB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151099F"/>
    <w:multiLevelType w:val="hybridMultilevel"/>
    <w:tmpl w:val="A6245824"/>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 w15:restartNumberingAfterBreak="0">
    <w:nsid w:val="71B9177C"/>
    <w:multiLevelType w:val="hybridMultilevel"/>
    <w:tmpl w:val="3E4A1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3277346"/>
    <w:multiLevelType w:val="multilevel"/>
    <w:tmpl w:val="D5301E0C"/>
    <w:lvl w:ilvl="0">
      <w:start w:val="1"/>
      <w:numFmt w:val="bullet"/>
      <w:lvlText w:val=""/>
      <w:lvlJc w:val="left"/>
      <w:pPr>
        <w:ind w:left="709" w:hanging="360"/>
      </w:pPr>
      <w:rPr>
        <w:rFonts w:ascii="Symbol" w:hAnsi="Symbol" w:hint="default"/>
      </w:rPr>
    </w:lvl>
    <w:lvl w:ilvl="1">
      <w:start w:val="1"/>
      <w:numFmt w:val="bullet"/>
      <w:lvlText w:val=""/>
      <w:lvlJc w:val="left"/>
      <w:pPr>
        <w:ind w:left="1778" w:hanging="360"/>
      </w:pPr>
      <w:rPr>
        <w:rFonts w:ascii="Symbol" w:hAnsi="Symbol" w:hint="default"/>
      </w:rPr>
    </w:lvl>
    <w:lvl w:ilvl="2">
      <w:start w:val="1"/>
      <w:numFmt w:val="bullet"/>
      <w:lvlText w:val=""/>
      <w:lvlJc w:val="left"/>
      <w:pPr>
        <w:ind w:left="2678" w:hanging="360"/>
      </w:pPr>
      <w:rPr>
        <w:rFonts w:ascii="Symbol" w:hAnsi="Symbol" w:hint="default"/>
      </w:rPr>
    </w:lvl>
    <w:lvl w:ilvl="3">
      <w:start w:val="1"/>
      <w:numFmt w:val="decimal"/>
      <w:lvlText w:val="%4."/>
      <w:lvlJc w:val="left"/>
      <w:pPr>
        <w:ind w:left="3218" w:hanging="360"/>
      </w:pPr>
      <w:rPr>
        <w:rFonts w:hint="default"/>
      </w:rPr>
    </w:lvl>
    <w:lvl w:ilvl="4">
      <w:start w:val="1"/>
      <w:numFmt w:val="upperLetter"/>
      <w:lvlText w:val="%5."/>
      <w:lvlJc w:val="left"/>
      <w:pPr>
        <w:ind w:left="3938" w:hanging="360"/>
      </w:pPr>
      <w:rPr>
        <w:rFonts w:hint="default"/>
      </w:rPr>
    </w:lvl>
    <w:lvl w:ilvl="5">
      <w:start w:val="1"/>
      <w:numFmt w:val="lowerRoman"/>
      <w:lvlText w:val="%6."/>
      <w:lvlJc w:val="right"/>
      <w:pPr>
        <w:ind w:left="4658" w:hanging="180"/>
      </w:pPr>
    </w:lvl>
    <w:lvl w:ilvl="6">
      <w:start w:val="1"/>
      <w:numFmt w:val="bullet"/>
      <w:lvlText w:val=""/>
      <w:lvlJc w:val="left"/>
      <w:pPr>
        <w:ind w:left="5378" w:hanging="360"/>
      </w:pPr>
      <w:rPr>
        <w:rFonts w:ascii="Symbol" w:hAnsi="Symbol" w:hint="default"/>
      </w:rPr>
    </w:lvl>
    <w:lvl w:ilvl="7">
      <w:start w:val="1"/>
      <w:numFmt w:val="lowerLetter"/>
      <w:lvlText w:val="%8."/>
      <w:lvlJc w:val="left"/>
      <w:pPr>
        <w:ind w:left="6098" w:hanging="360"/>
      </w:pPr>
    </w:lvl>
    <w:lvl w:ilvl="8">
      <w:start w:val="1"/>
      <w:numFmt w:val="lowerRoman"/>
      <w:lvlText w:val="%9."/>
      <w:lvlJc w:val="right"/>
      <w:pPr>
        <w:ind w:left="6818" w:hanging="180"/>
      </w:pPr>
    </w:lvl>
  </w:abstractNum>
  <w:abstractNum w:abstractNumId="88" w15:restartNumberingAfterBreak="0">
    <w:nsid w:val="782C123A"/>
    <w:multiLevelType w:val="hybridMultilevel"/>
    <w:tmpl w:val="B7FCD004"/>
    <w:lvl w:ilvl="0" w:tplc="7A42CD0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87A45D0"/>
    <w:multiLevelType w:val="hybridMultilevel"/>
    <w:tmpl w:val="ECF2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BB6430D"/>
    <w:multiLevelType w:val="hybridMultilevel"/>
    <w:tmpl w:val="04AA34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7C5476C0"/>
    <w:multiLevelType w:val="hybridMultilevel"/>
    <w:tmpl w:val="1C1011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7CDC602E"/>
    <w:multiLevelType w:val="hybridMultilevel"/>
    <w:tmpl w:val="040A3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E4F03DB"/>
    <w:multiLevelType w:val="hybridMultilevel"/>
    <w:tmpl w:val="1CD09F90"/>
    <w:lvl w:ilvl="0" w:tplc="0B726996">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 w15:restartNumberingAfterBreak="0">
    <w:nsid w:val="7EFF44A1"/>
    <w:multiLevelType w:val="hybridMultilevel"/>
    <w:tmpl w:val="09AA3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9548135">
    <w:abstractNumId w:val="91"/>
  </w:num>
  <w:num w:numId="2" w16cid:durableId="35082642">
    <w:abstractNumId w:val="13"/>
  </w:num>
  <w:num w:numId="3" w16cid:durableId="12004107">
    <w:abstractNumId w:val="4"/>
  </w:num>
  <w:num w:numId="4" w16cid:durableId="1663045164">
    <w:abstractNumId w:val="79"/>
  </w:num>
  <w:num w:numId="5" w16cid:durableId="1314062879">
    <w:abstractNumId w:val="21"/>
  </w:num>
  <w:num w:numId="6" w16cid:durableId="1425804690">
    <w:abstractNumId w:val="46"/>
  </w:num>
  <w:num w:numId="7" w16cid:durableId="1663000437">
    <w:abstractNumId w:val="36"/>
  </w:num>
  <w:num w:numId="8" w16cid:durableId="1491218976">
    <w:abstractNumId w:val="38"/>
  </w:num>
  <w:num w:numId="9" w16cid:durableId="1399011759">
    <w:abstractNumId w:val="31"/>
  </w:num>
  <w:num w:numId="10" w16cid:durableId="409159192">
    <w:abstractNumId w:val="66"/>
  </w:num>
  <w:num w:numId="11" w16cid:durableId="402144844">
    <w:abstractNumId w:val="33"/>
  </w:num>
  <w:num w:numId="12" w16cid:durableId="867333202">
    <w:abstractNumId w:val="62"/>
  </w:num>
  <w:num w:numId="13" w16cid:durableId="1962034892">
    <w:abstractNumId w:val="80"/>
  </w:num>
  <w:num w:numId="14" w16cid:durableId="1967197366">
    <w:abstractNumId w:val="20"/>
  </w:num>
  <w:num w:numId="15" w16cid:durableId="1044254494">
    <w:abstractNumId w:val="17"/>
  </w:num>
  <w:num w:numId="16" w16cid:durableId="12809142">
    <w:abstractNumId w:val="24"/>
  </w:num>
  <w:num w:numId="17" w16cid:durableId="179248678">
    <w:abstractNumId w:val="72"/>
  </w:num>
  <w:num w:numId="18" w16cid:durableId="1469786682">
    <w:abstractNumId w:val="76"/>
  </w:num>
  <w:num w:numId="19" w16cid:durableId="1898513212">
    <w:abstractNumId w:val="7"/>
  </w:num>
  <w:num w:numId="20" w16cid:durableId="1663585501">
    <w:abstractNumId w:val="90"/>
  </w:num>
  <w:num w:numId="21" w16cid:durableId="264076423">
    <w:abstractNumId w:val="56"/>
  </w:num>
  <w:num w:numId="22" w16cid:durableId="994451333">
    <w:abstractNumId w:val="19"/>
  </w:num>
  <w:num w:numId="23" w16cid:durableId="1372730040">
    <w:abstractNumId w:val="60"/>
  </w:num>
  <w:num w:numId="24" w16cid:durableId="339166485">
    <w:abstractNumId w:val="84"/>
  </w:num>
  <w:num w:numId="25" w16cid:durableId="378358347">
    <w:abstractNumId w:val="52"/>
  </w:num>
  <w:num w:numId="26" w16cid:durableId="350036248">
    <w:abstractNumId w:val="70"/>
  </w:num>
  <w:num w:numId="27" w16cid:durableId="1849710560">
    <w:abstractNumId w:val="2"/>
  </w:num>
  <w:num w:numId="28" w16cid:durableId="30422718">
    <w:abstractNumId w:val="22"/>
  </w:num>
  <w:num w:numId="29" w16cid:durableId="879440398">
    <w:abstractNumId w:val="88"/>
  </w:num>
  <w:num w:numId="30" w16cid:durableId="809175048">
    <w:abstractNumId w:val="83"/>
  </w:num>
  <w:num w:numId="31" w16cid:durableId="1469978908">
    <w:abstractNumId w:val="9"/>
  </w:num>
  <w:num w:numId="32" w16cid:durableId="509610565">
    <w:abstractNumId w:val="25"/>
  </w:num>
  <w:num w:numId="33" w16cid:durableId="2008513136">
    <w:abstractNumId w:val="82"/>
  </w:num>
  <w:num w:numId="34" w16cid:durableId="233471969">
    <w:abstractNumId w:val="35"/>
  </w:num>
  <w:num w:numId="35" w16cid:durableId="602615969">
    <w:abstractNumId w:val="55"/>
  </w:num>
  <w:num w:numId="36" w16cid:durableId="2064981645">
    <w:abstractNumId w:val="54"/>
  </w:num>
  <w:num w:numId="37" w16cid:durableId="1257787646">
    <w:abstractNumId w:val="68"/>
  </w:num>
  <w:num w:numId="38" w16cid:durableId="1426729710">
    <w:abstractNumId w:val="44"/>
  </w:num>
  <w:num w:numId="39" w16cid:durableId="1221751363">
    <w:abstractNumId w:val="39"/>
  </w:num>
  <w:num w:numId="40" w16cid:durableId="725491217">
    <w:abstractNumId w:val="63"/>
  </w:num>
  <w:num w:numId="41" w16cid:durableId="1172374788">
    <w:abstractNumId w:val="0"/>
  </w:num>
  <w:num w:numId="42" w16cid:durableId="287779253">
    <w:abstractNumId w:val="49"/>
  </w:num>
  <w:num w:numId="43" w16cid:durableId="872352171">
    <w:abstractNumId w:val="29"/>
  </w:num>
  <w:num w:numId="44" w16cid:durableId="1071392710">
    <w:abstractNumId w:val="28"/>
  </w:num>
  <w:num w:numId="45" w16cid:durableId="737365191">
    <w:abstractNumId w:val="50"/>
  </w:num>
  <w:num w:numId="46" w16cid:durableId="1023245312">
    <w:abstractNumId w:val="81"/>
  </w:num>
  <w:num w:numId="47" w16cid:durableId="762069502">
    <w:abstractNumId w:val="92"/>
  </w:num>
  <w:num w:numId="48" w16cid:durableId="956107871">
    <w:abstractNumId w:val="41"/>
  </w:num>
  <w:num w:numId="49" w16cid:durableId="782380302">
    <w:abstractNumId w:val="45"/>
  </w:num>
  <w:num w:numId="50" w16cid:durableId="158931071">
    <w:abstractNumId w:val="87"/>
  </w:num>
  <w:num w:numId="51" w16cid:durableId="553614804">
    <w:abstractNumId w:val="5"/>
  </w:num>
  <w:num w:numId="52" w16cid:durableId="580066570">
    <w:abstractNumId w:val="51"/>
  </w:num>
  <w:num w:numId="53" w16cid:durableId="329867329">
    <w:abstractNumId w:val="78"/>
  </w:num>
  <w:num w:numId="54" w16cid:durableId="452017574">
    <w:abstractNumId w:val="93"/>
  </w:num>
  <w:num w:numId="55" w16cid:durableId="1820225253">
    <w:abstractNumId w:val="11"/>
  </w:num>
  <w:num w:numId="56" w16cid:durableId="1258632621">
    <w:abstractNumId w:val="65"/>
  </w:num>
  <w:num w:numId="57" w16cid:durableId="1764102736">
    <w:abstractNumId w:val="57"/>
  </w:num>
  <w:num w:numId="58" w16cid:durableId="1319532241">
    <w:abstractNumId w:val="10"/>
  </w:num>
  <w:num w:numId="59" w16cid:durableId="1519809244">
    <w:abstractNumId w:val="34"/>
  </w:num>
  <w:num w:numId="60" w16cid:durableId="1298099759">
    <w:abstractNumId w:val="71"/>
  </w:num>
  <w:num w:numId="61" w16cid:durableId="2136633474">
    <w:abstractNumId w:val="6"/>
  </w:num>
  <w:num w:numId="62" w16cid:durableId="1032269547">
    <w:abstractNumId w:val="26"/>
  </w:num>
  <w:num w:numId="63" w16cid:durableId="110518323">
    <w:abstractNumId w:val="61"/>
  </w:num>
  <w:num w:numId="64" w16cid:durableId="1819225457">
    <w:abstractNumId w:val="86"/>
  </w:num>
  <w:num w:numId="65" w16cid:durableId="143012745">
    <w:abstractNumId w:val="74"/>
  </w:num>
  <w:num w:numId="66" w16cid:durableId="1385525726">
    <w:abstractNumId w:val="23"/>
  </w:num>
  <w:num w:numId="67" w16cid:durableId="1874878095">
    <w:abstractNumId w:val="67"/>
  </w:num>
  <w:num w:numId="68" w16cid:durableId="436798211">
    <w:abstractNumId w:val="43"/>
  </w:num>
  <w:num w:numId="69" w16cid:durableId="619916180">
    <w:abstractNumId w:val="14"/>
  </w:num>
  <w:num w:numId="70" w16cid:durableId="1387729020">
    <w:abstractNumId w:val="18"/>
  </w:num>
  <w:num w:numId="71" w16cid:durableId="1141384112">
    <w:abstractNumId w:val="69"/>
  </w:num>
  <w:num w:numId="72" w16cid:durableId="1251818217">
    <w:abstractNumId w:val="16"/>
  </w:num>
  <w:num w:numId="73" w16cid:durableId="2048288228">
    <w:abstractNumId w:val="30"/>
  </w:num>
  <w:num w:numId="74" w16cid:durableId="946233208">
    <w:abstractNumId w:val="85"/>
  </w:num>
  <w:num w:numId="75" w16cid:durableId="1756441681">
    <w:abstractNumId w:val="75"/>
  </w:num>
  <w:num w:numId="76" w16cid:durableId="532813175">
    <w:abstractNumId w:val="37"/>
  </w:num>
  <w:num w:numId="77" w16cid:durableId="998339196">
    <w:abstractNumId w:val="73"/>
  </w:num>
  <w:num w:numId="78" w16cid:durableId="1713575093">
    <w:abstractNumId w:val="8"/>
  </w:num>
  <w:num w:numId="79" w16cid:durableId="1277297077">
    <w:abstractNumId w:val="27"/>
  </w:num>
  <w:num w:numId="80" w16cid:durableId="723018600">
    <w:abstractNumId w:val="59"/>
  </w:num>
  <w:num w:numId="81" w16cid:durableId="1347710294">
    <w:abstractNumId w:val="64"/>
  </w:num>
  <w:num w:numId="82" w16cid:durableId="1824155426">
    <w:abstractNumId w:val="15"/>
  </w:num>
  <w:num w:numId="83" w16cid:durableId="1467048152">
    <w:abstractNumId w:val="12"/>
  </w:num>
  <w:num w:numId="84" w16cid:durableId="974868124">
    <w:abstractNumId w:val="94"/>
  </w:num>
  <w:num w:numId="85" w16cid:durableId="1726441918">
    <w:abstractNumId w:val="58"/>
  </w:num>
  <w:num w:numId="86" w16cid:durableId="712265202">
    <w:abstractNumId w:val="89"/>
  </w:num>
  <w:num w:numId="87" w16cid:durableId="1939828074">
    <w:abstractNumId w:val="48"/>
  </w:num>
  <w:num w:numId="88" w16cid:durableId="553663377">
    <w:abstractNumId w:val="1"/>
  </w:num>
  <w:num w:numId="89" w16cid:durableId="552275817">
    <w:abstractNumId w:val="77"/>
  </w:num>
  <w:num w:numId="90" w16cid:durableId="194078393">
    <w:abstractNumId w:val="53"/>
  </w:num>
  <w:num w:numId="91" w16cid:durableId="278463227">
    <w:abstractNumId w:val="3"/>
  </w:num>
  <w:num w:numId="92" w16cid:durableId="1453091569">
    <w:abstractNumId w:val="47"/>
  </w:num>
  <w:num w:numId="93" w16cid:durableId="1538200677">
    <w:abstractNumId w:val="40"/>
  </w:num>
  <w:num w:numId="94" w16cid:durableId="711270523">
    <w:abstractNumId w:val="42"/>
  </w:num>
  <w:num w:numId="95" w16cid:durableId="1064259426">
    <w:abstractNumId w:val="32"/>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e0MDI3NDI3MzAzNTVS0lEKTi0uzszPAykwtKwFAEkaVXktAAAA"/>
  </w:docVars>
  <w:rsids>
    <w:rsidRoot w:val="00086512"/>
    <w:rsid w:val="00062C4E"/>
    <w:rsid w:val="00086512"/>
    <w:rsid w:val="000902ED"/>
    <w:rsid w:val="00095141"/>
    <w:rsid w:val="00097429"/>
    <w:rsid w:val="000A24ED"/>
    <w:rsid w:val="000B1E3C"/>
    <w:rsid w:val="000B3DE1"/>
    <w:rsid w:val="000C5FA8"/>
    <w:rsid w:val="00110302"/>
    <w:rsid w:val="001246AA"/>
    <w:rsid w:val="00126AF1"/>
    <w:rsid w:val="0013001D"/>
    <w:rsid w:val="00131660"/>
    <w:rsid w:val="00140042"/>
    <w:rsid w:val="00146C26"/>
    <w:rsid w:val="00153A5C"/>
    <w:rsid w:val="00155F40"/>
    <w:rsid w:val="001A50B7"/>
    <w:rsid w:val="001B57CC"/>
    <w:rsid w:val="001D42EC"/>
    <w:rsid w:val="002000E5"/>
    <w:rsid w:val="00212672"/>
    <w:rsid w:val="0022303C"/>
    <w:rsid w:val="00241F9B"/>
    <w:rsid w:val="00257551"/>
    <w:rsid w:val="002677CE"/>
    <w:rsid w:val="00273ECB"/>
    <w:rsid w:val="00277F0D"/>
    <w:rsid w:val="0028496F"/>
    <w:rsid w:val="00296217"/>
    <w:rsid w:val="002971B9"/>
    <w:rsid w:val="002E1E49"/>
    <w:rsid w:val="002E75D7"/>
    <w:rsid w:val="00307EA3"/>
    <w:rsid w:val="00335701"/>
    <w:rsid w:val="00336B8F"/>
    <w:rsid w:val="00361A04"/>
    <w:rsid w:val="00381C1C"/>
    <w:rsid w:val="003C4B38"/>
    <w:rsid w:val="003D2E3B"/>
    <w:rsid w:val="003E3485"/>
    <w:rsid w:val="003E5682"/>
    <w:rsid w:val="003E61CC"/>
    <w:rsid w:val="003F4C3A"/>
    <w:rsid w:val="00406C39"/>
    <w:rsid w:val="00410026"/>
    <w:rsid w:val="00411C62"/>
    <w:rsid w:val="00412339"/>
    <w:rsid w:val="00412A5F"/>
    <w:rsid w:val="00424F97"/>
    <w:rsid w:val="00431833"/>
    <w:rsid w:val="00435765"/>
    <w:rsid w:val="00437C34"/>
    <w:rsid w:val="00441723"/>
    <w:rsid w:val="00477F27"/>
    <w:rsid w:val="00480FBE"/>
    <w:rsid w:val="004835DD"/>
    <w:rsid w:val="004935E3"/>
    <w:rsid w:val="00495F49"/>
    <w:rsid w:val="004A435A"/>
    <w:rsid w:val="004B5909"/>
    <w:rsid w:val="004B72CB"/>
    <w:rsid w:val="004D25E8"/>
    <w:rsid w:val="00500715"/>
    <w:rsid w:val="00520287"/>
    <w:rsid w:val="00527A42"/>
    <w:rsid w:val="00531D7E"/>
    <w:rsid w:val="00531D83"/>
    <w:rsid w:val="00536EC4"/>
    <w:rsid w:val="0056500A"/>
    <w:rsid w:val="005966CD"/>
    <w:rsid w:val="005A2104"/>
    <w:rsid w:val="005D1491"/>
    <w:rsid w:val="005D519D"/>
    <w:rsid w:val="005D7FBC"/>
    <w:rsid w:val="005E0B58"/>
    <w:rsid w:val="006164B7"/>
    <w:rsid w:val="00647E5B"/>
    <w:rsid w:val="006553E7"/>
    <w:rsid w:val="0065720B"/>
    <w:rsid w:val="006577ED"/>
    <w:rsid w:val="006644C0"/>
    <w:rsid w:val="006675FC"/>
    <w:rsid w:val="006707E5"/>
    <w:rsid w:val="00677767"/>
    <w:rsid w:val="00695AEA"/>
    <w:rsid w:val="006A5A24"/>
    <w:rsid w:val="006B67B2"/>
    <w:rsid w:val="006C34BD"/>
    <w:rsid w:val="006F6BBC"/>
    <w:rsid w:val="00701798"/>
    <w:rsid w:val="00704B89"/>
    <w:rsid w:val="00713CBD"/>
    <w:rsid w:val="00717814"/>
    <w:rsid w:val="007829C1"/>
    <w:rsid w:val="00791F54"/>
    <w:rsid w:val="007A18A2"/>
    <w:rsid w:val="007D3F16"/>
    <w:rsid w:val="007E6937"/>
    <w:rsid w:val="00815745"/>
    <w:rsid w:val="0082310D"/>
    <w:rsid w:val="0082379E"/>
    <w:rsid w:val="0082385B"/>
    <w:rsid w:val="00845BDD"/>
    <w:rsid w:val="00860919"/>
    <w:rsid w:val="008715CB"/>
    <w:rsid w:val="00873908"/>
    <w:rsid w:val="0088451D"/>
    <w:rsid w:val="00884CE2"/>
    <w:rsid w:val="008962C2"/>
    <w:rsid w:val="008A3049"/>
    <w:rsid w:val="008A7980"/>
    <w:rsid w:val="008B2766"/>
    <w:rsid w:val="008B3EBA"/>
    <w:rsid w:val="008E01CE"/>
    <w:rsid w:val="008E05B5"/>
    <w:rsid w:val="008E0895"/>
    <w:rsid w:val="00925EF0"/>
    <w:rsid w:val="00934F9A"/>
    <w:rsid w:val="00977EDB"/>
    <w:rsid w:val="00995BB7"/>
    <w:rsid w:val="009D6930"/>
    <w:rsid w:val="009E034E"/>
    <w:rsid w:val="009E210B"/>
    <w:rsid w:val="009F3859"/>
    <w:rsid w:val="009F39FC"/>
    <w:rsid w:val="00A238DF"/>
    <w:rsid w:val="00A77860"/>
    <w:rsid w:val="00A832E7"/>
    <w:rsid w:val="00A90AEF"/>
    <w:rsid w:val="00AC52E3"/>
    <w:rsid w:val="00AD57B0"/>
    <w:rsid w:val="00AE259F"/>
    <w:rsid w:val="00B15BB6"/>
    <w:rsid w:val="00B20FAB"/>
    <w:rsid w:val="00B25AF7"/>
    <w:rsid w:val="00B27049"/>
    <w:rsid w:val="00B37AD2"/>
    <w:rsid w:val="00B403BD"/>
    <w:rsid w:val="00B62ADF"/>
    <w:rsid w:val="00B65803"/>
    <w:rsid w:val="00B82134"/>
    <w:rsid w:val="00BB1EA0"/>
    <w:rsid w:val="00BB66F7"/>
    <w:rsid w:val="00BC282D"/>
    <w:rsid w:val="00BE3B32"/>
    <w:rsid w:val="00C2665B"/>
    <w:rsid w:val="00C27D89"/>
    <w:rsid w:val="00C4450C"/>
    <w:rsid w:val="00C45FFC"/>
    <w:rsid w:val="00C6628E"/>
    <w:rsid w:val="00C70BFA"/>
    <w:rsid w:val="00CA59A4"/>
    <w:rsid w:val="00CC13BF"/>
    <w:rsid w:val="00CD1AF6"/>
    <w:rsid w:val="00CD5382"/>
    <w:rsid w:val="00CE55CA"/>
    <w:rsid w:val="00CF0E30"/>
    <w:rsid w:val="00D1174C"/>
    <w:rsid w:val="00D345E3"/>
    <w:rsid w:val="00D562A5"/>
    <w:rsid w:val="00D67ADF"/>
    <w:rsid w:val="00D71D25"/>
    <w:rsid w:val="00D83AF1"/>
    <w:rsid w:val="00D94D8E"/>
    <w:rsid w:val="00DA57F1"/>
    <w:rsid w:val="00DA600A"/>
    <w:rsid w:val="00DB31B2"/>
    <w:rsid w:val="00DD5B39"/>
    <w:rsid w:val="00DF5124"/>
    <w:rsid w:val="00DF5425"/>
    <w:rsid w:val="00E120B1"/>
    <w:rsid w:val="00E57F09"/>
    <w:rsid w:val="00E83918"/>
    <w:rsid w:val="00E925E5"/>
    <w:rsid w:val="00EA0D75"/>
    <w:rsid w:val="00EB7412"/>
    <w:rsid w:val="00EB78EF"/>
    <w:rsid w:val="00EE55B9"/>
    <w:rsid w:val="00EF2F22"/>
    <w:rsid w:val="00F07E16"/>
    <w:rsid w:val="00F12D71"/>
    <w:rsid w:val="00F1368B"/>
    <w:rsid w:val="00F35BBF"/>
    <w:rsid w:val="00F52C32"/>
    <w:rsid w:val="00F56CE8"/>
    <w:rsid w:val="00F627E1"/>
    <w:rsid w:val="00F87553"/>
    <w:rsid w:val="00F8757E"/>
    <w:rsid w:val="00FB037E"/>
    <w:rsid w:val="00FB28C0"/>
    <w:rsid w:val="00FB3891"/>
    <w:rsid w:val="00FE2E93"/>
    <w:rsid w:val="00FE49F5"/>
    <w:rsid w:val="00FF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5960D"/>
  <w15:docId w15:val="{50DB4DEE-D4FD-41CA-9C65-B052FDBB6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F97"/>
  </w:style>
  <w:style w:type="paragraph" w:styleId="Heading1">
    <w:name w:val="heading 1"/>
    <w:basedOn w:val="Normal"/>
    <w:next w:val="Normal"/>
    <w:link w:val="Heading1Char"/>
    <w:uiPriority w:val="9"/>
    <w:qFormat/>
    <w:rsid w:val="0008651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32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2E7"/>
    <w:rPr>
      <w:rFonts w:ascii="Tahoma" w:hAnsi="Tahoma" w:cs="Tahoma"/>
      <w:sz w:val="16"/>
      <w:szCs w:val="16"/>
    </w:rPr>
  </w:style>
  <w:style w:type="character" w:styleId="PlaceholderText">
    <w:name w:val="Placeholder Text"/>
    <w:basedOn w:val="DefaultParagraphFont"/>
    <w:uiPriority w:val="99"/>
    <w:semiHidden/>
    <w:rsid w:val="00CD1AF6"/>
    <w:rPr>
      <w:color w:val="808080"/>
    </w:rPr>
  </w:style>
  <w:style w:type="paragraph" w:styleId="Header">
    <w:name w:val="header"/>
    <w:basedOn w:val="Normal"/>
    <w:link w:val="HeaderChar"/>
    <w:uiPriority w:val="99"/>
    <w:unhideWhenUsed/>
    <w:rsid w:val="006B67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7B2"/>
  </w:style>
  <w:style w:type="paragraph" w:styleId="Footer">
    <w:name w:val="footer"/>
    <w:basedOn w:val="Normal"/>
    <w:link w:val="FooterChar"/>
    <w:uiPriority w:val="99"/>
    <w:unhideWhenUsed/>
    <w:rsid w:val="006B67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7B2"/>
  </w:style>
  <w:style w:type="paragraph" w:styleId="ListParagraph">
    <w:name w:val="List Paragraph"/>
    <w:basedOn w:val="Normal"/>
    <w:uiPriority w:val="34"/>
    <w:qFormat/>
    <w:rsid w:val="00B25AF7"/>
    <w:pPr>
      <w:ind w:left="720"/>
      <w:contextualSpacing/>
    </w:pPr>
  </w:style>
  <w:style w:type="paragraph" w:styleId="NormalWeb">
    <w:name w:val="Normal (Web)"/>
    <w:basedOn w:val="Normal"/>
    <w:uiPriority w:val="99"/>
    <w:unhideWhenUsed/>
    <w:rsid w:val="00DF54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86512"/>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CE55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12339"/>
    <w:pPr>
      <w:spacing w:after="0" w:line="240" w:lineRule="auto"/>
    </w:pPr>
  </w:style>
  <w:style w:type="character" w:styleId="Hyperlink">
    <w:name w:val="Hyperlink"/>
    <w:basedOn w:val="DefaultParagraphFont"/>
    <w:uiPriority w:val="99"/>
    <w:unhideWhenUsed/>
    <w:rsid w:val="00424F97"/>
    <w:rPr>
      <w:color w:val="0000FF" w:themeColor="hyperlink"/>
      <w:u w:val="single"/>
    </w:rPr>
  </w:style>
  <w:style w:type="character" w:styleId="UnresolvedMention">
    <w:name w:val="Unresolved Mention"/>
    <w:basedOn w:val="DefaultParagraphFont"/>
    <w:uiPriority w:val="99"/>
    <w:semiHidden/>
    <w:unhideWhenUsed/>
    <w:rsid w:val="00424F97"/>
    <w:rPr>
      <w:color w:val="605E5C"/>
      <w:shd w:val="clear" w:color="auto" w:fill="E1DFDD"/>
    </w:rPr>
  </w:style>
  <w:style w:type="paragraph" w:customStyle="1" w:styleId="cms-textalign-center">
    <w:name w:val="cms-textalign-center"/>
    <w:basedOn w:val="Normal"/>
    <w:rsid w:val="002677CE"/>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CurrentList1">
    <w:name w:val="Current List1"/>
    <w:uiPriority w:val="99"/>
    <w:rsid w:val="00EF2F22"/>
    <w:pPr>
      <w:numPr>
        <w:numId w:val="32"/>
      </w:numPr>
    </w:pPr>
  </w:style>
  <w:style w:type="numbering" w:customStyle="1" w:styleId="CurrentList2">
    <w:name w:val="Current List2"/>
    <w:uiPriority w:val="99"/>
    <w:rsid w:val="00EF2F22"/>
    <w:pPr>
      <w:numPr>
        <w:numId w:val="38"/>
      </w:numPr>
    </w:pPr>
  </w:style>
  <w:style w:type="numbering" w:customStyle="1" w:styleId="Style1">
    <w:name w:val="Style1"/>
    <w:uiPriority w:val="99"/>
    <w:rsid w:val="00F627E1"/>
    <w:pPr>
      <w:numPr>
        <w:numId w:val="48"/>
      </w:numPr>
    </w:pPr>
  </w:style>
  <w:style w:type="numbering" w:customStyle="1" w:styleId="CurrentList3">
    <w:name w:val="Current List3"/>
    <w:uiPriority w:val="99"/>
    <w:rsid w:val="00F627E1"/>
    <w:pPr>
      <w:numPr>
        <w:numId w:val="53"/>
      </w:numPr>
    </w:pPr>
  </w:style>
  <w:style w:type="numbering" w:customStyle="1" w:styleId="CurrentList4">
    <w:name w:val="Current List4"/>
    <w:uiPriority w:val="99"/>
    <w:rsid w:val="00C6628E"/>
    <w:pPr>
      <w:numPr>
        <w:numId w:val="72"/>
      </w:numPr>
    </w:pPr>
  </w:style>
  <w:style w:type="numbering" w:customStyle="1" w:styleId="CurrentList5">
    <w:name w:val="Current List5"/>
    <w:uiPriority w:val="99"/>
    <w:rsid w:val="00C6628E"/>
    <w:pPr>
      <w:numPr>
        <w:numId w:val="73"/>
      </w:numPr>
    </w:pPr>
  </w:style>
  <w:style w:type="numbering" w:customStyle="1" w:styleId="CurrentList6">
    <w:name w:val="Current List6"/>
    <w:uiPriority w:val="99"/>
    <w:rsid w:val="00C6628E"/>
    <w:pPr>
      <w:numPr>
        <w:numId w:val="75"/>
      </w:numPr>
    </w:pPr>
  </w:style>
  <w:style w:type="numbering" w:customStyle="1" w:styleId="CurrentList7">
    <w:name w:val="Current List7"/>
    <w:uiPriority w:val="99"/>
    <w:rsid w:val="00C6628E"/>
    <w:pPr>
      <w:numPr>
        <w:numId w:val="76"/>
      </w:numPr>
    </w:pPr>
  </w:style>
  <w:style w:type="numbering" w:customStyle="1" w:styleId="CurrentList8">
    <w:name w:val="Current List8"/>
    <w:uiPriority w:val="99"/>
    <w:rsid w:val="00C6628E"/>
    <w:pPr>
      <w:numPr>
        <w:numId w:val="78"/>
      </w:numPr>
    </w:pPr>
  </w:style>
  <w:style w:type="numbering" w:customStyle="1" w:styleId="CurrentList9">
    <w:name w:val="Current List9"/>
    <w:uiPriority w:val="99"/>
    <w:rsid w:val="00C6628E"/>
    <w:pPr>
      <w:numPr>
        <w:numId w:val="79"/>
      </w:numPr>
    </w:pPr>
  </w:style>
  <w:style w:type="numbering" w:customStyle="1" w:styleId="CurrentList10">
    <w:name w:val="Current List10"/>
    <w:uiPriority w:val="99"/>
    <w:rsid w:val="008715CB"/>
    <w:pPr>
      <w:numPr>
        <w:numId w:val="80"/>
      </w:numPr>
    </w:pPr>
  </w:style>
  <w:style w:type="numbering" w:customStyle="1" w:styleId="CurrentList11">
    <w:name w:val="Current List11"/>
    <w:uiPriority w:val="99"/>
    <w:rsid w:val="00097429"/>
    <w:pPr>
      <w:numPr>
        <w:numId w:val="9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709182">
      <w:bodyDiv w:val="1"/>
      <w:marLeft w:val="0"/>
      <w:marRight w:val="0"/>
      <w:marTop w:val="0"/>
      <w:marBottom w:val="0"/>
      <w:divBdr>
        <w:top w:val="none" w:sz="0" w:space="0" w:color="auto"/>
        <w:left w:val="none" w:sz="0" w:space="0" w:color="auto"/>
        <w:bottom w:val="none" w:sz="0" w:space="0" w:color="auto"/>
        <w:right w:val="none" w:sz="0" w:space="0" w:color="auto"/>
      </w:divBdr>
    </w:div>
    <w:div w:id="583493058">
      <w:bodyDiv w:val="1"/>
      <w:marLeft w:val="0"/>
      <w:marRight w:val="0"/>
      <w:marTop w:val="0"/>
      <w:marBottom w:val="0"/>
      <w:divBdr>
        <w:top w:val="none" w:sz="0" w:space="0" w:color="auto"/>
        <w:left w:val="none" w:sz="0" w:space="0" w:color="auto"/>
        <w:bottom w:val="none" w:sz="0" w:space="0" w:color="auto"/>
        <w:right w:val="none" w:sz="0" w:space="0" w:color="auto"/>
      </w:divBdr>
    </w:div>
    <w:div w:id="748699663">
      <w:bodyDiv w:val="1"/>
      <w:marLeft w:val="0"/>
      <w:marRight w:val="0"/>
      <w:marTop w:val="0"/>
      <w:marBottom w:val="0"/>
      <w:divBdr>
        <w:top w:val="none" w:sz="0" w:space="0" w:color="auto"/>
        <w:left w:val="none" w:sz="0" w:space="0" w:color="auto"/>
        <w:bottom w:val="none" w:sz="0" w:space="0" w:color="auto"/>
        <w:right w:val="none" w:sz="0" w:space="0" w:color="auto"/>
      </w:divBdr>
    </w:div>
    <w:div w:id="893392683">
      <w:bodyDiv w:val="1"/>
      <w:marLeft w:val="0"/>
      <w:marRight w:val="0"/>
      <w:marTop w:val="0"/>
      <w:marBottom w:val="0"/>
      <w:divBdr>
        <w:top w:val="none" w:sz="0" w:space="0" w:color="auto"/>
        <w:left w:val="none" w:sz="0" w:space="0" w:color="auto"/>
        <w:bottom w:val="none" w:sz="0" w:space="0" w:color="auto"/>
        <w:right w:val="none" w:sz="0" w:space="0" w:color="auto"/>
      </w:divBdr>
    </w:div>
    <w:div w:id="989669905">
      <w:bodyDiv w:val="1"/>
      <w:marLeft w:val="0"/>
      <w:marRight w:val="0"/>
      <w:marTop w:val="0"/>
      <w:marBottom w:val="0"/>
      <w:divBdr>
        <w:top w:val="none" w:sz="0" w:space="0" w:color="auto"/>
        <w:left w:val="none" w:sz="0" w:space="0" w:color="auto"/>
        <w:bottom w:val="none" w:sz="0" w:space="0" w:color="auto"/>
        <w:right w:val="none" w:sz="0" w:space="0" w:color="auto"/>
      </w:divBdr>
    </w:div>
    <w:div w:id="1047223175">
      <w:bodyDiv w:val="1"/>
      <w:marLeft w:val="0"/>
      <w:marRight w:val="0"/>
      <w:marTop w:val="0"/>
      <w:marBottom w:val="0"/>
      <w:divBdr>
        <w:top w:val="none" w:sz="0" w:space="0" w:color="auto"/>
        <w:left w:val="none" w:sz="0" w:space="0" w:color="auto"/>
        <w:bottom w:val="none" w:sz="0" w:space="0" w:color="auto"/>
        <w:right w:val="none" w:sz="0" w:space="0" w:color="auto"/>
      </w:divBdr>
    </w:div>
    <w:div w:id="1218469716">
      <w:bodyDiv w:val="1"/>
      <w:marLeft w:val="0"/>
      <w:marRight w:val="0"/>
      <w:marTop w:val="0"/>
      <w:marBottom w:val="0"/>
      <w:divBdr>
        <w:top w:val="none" w:sz="0" w:space="0" w:color="auto"/>
        <w:left w:val="none" w:sz="0" w:space="0" w:color="auto"/>
        <w:bottom w:val="none" w:sz="0" w:space="0" w:color="auto"/>
        <w:right w:val="none" w:sz="0" w:space="0" w:color="auto"/>
      </w:divBdr>
    </w:div>
    <w:div w:id="1693797514">
      <w:bodyDiv w:val="1"/>
      <w:marLeft w:val="0"/>
      <w:marRight w:val="0"/>
      <w:marTop w:val="0"/>
      <w:marBottom w:val="0"/>
      <w:divBdr>
        <w:top w:val="none" w:sz="0" w:space="0" w:color="auto"/>
        <w:left w:val="none" w:sz="0" w:space="0" w:color="auto"/>
        <w:bottom w:val="none" w:sz="0" w:space="0" w:color="auto"/>
        <w:right w:val="none" w:sz="0" w:space="0" w:color="auto"/>
      </w:divBdr>
    </w:div>
    <w:div w:id="176541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splash.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05482\SharePoint\Learning%20and%20Development%20-%20Style%20Gu%201\Administr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3C92F4B0168F478A5C11D280948767" ma:contentTypeVersion="0" ma:contentTypeDescription="Create a new document." ma:contentTypeScope="" ma:versionID="a3cb961a97f0a798593a5af6532f191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AC7981-824D-400F-B98E-6B7AFA85E2E0}">
  <ds:schemaRefs>
    <ds:schemaRef ds:uri="http://schemas.openxmlformats.org/officeDocument/2006/bibliography"/>
  </ds:schemaRefs>
</ds:datastoreItem>
</file>

<file path=customXml/itemProps2.xml><?xml version="1.0" encoding="utf-8"?>
<ds:datastoreItem xmlns:ds="http://schemas.openxmlformats.org/officeDocument/2006/customXml" ds:itemID="{83B39817-E0AC-4FA1-94B3-1E6A310C8F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E5D4BD-B207-4182-BDB8-6B915F6462A6}">
  <ds:schemaRefs>
    <ds:schemaRef ds:uri="http://schemas.microsoft.com/sharepoint/v3/contenttype/forms"/>
  </ds:schemaRefs>
</ds:datastoreItem>
</file>

<file path=customXml/itemProps4.xml><?xml version="1.0" encoding="utf-8"?>
<ds:datastoreItem xmlns:ds="http://schemas.openxmlformats.org/officeDocument/2006/customXml" ds:itemID="{1527C875-6B53-41A8-BC88-537DFABDED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Administration</Template>
  <TotalTime>2</TotalTime>
  <Pages>21</Pages>
  <Words>5749</Words>
  <Characters>32773</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Canon ITS</Company>
  <LinksUpToDate>false</LinksUpToDate>
  <CharactersWithSpaces>38446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Crossroad Learning</dc:creator>
  <cp:keywords/>
  <dc:description/>
  <cp:lastModifiedBy>David Spectre</cp:lastModifiedBy>
  <cp:revision>2</cp:revision>
  <cp:lastPrinted>2024-07-02T14:13:00Z</cp:lastPrinted>
  <dcterms:created xsi:type="dcterms:W3CDTF">2026-08-26T20:19:00Z</dcterms:created>
  <dcterms:modified xsi:type="dcterms:W3CDTF">2026-08-26T20:19:00Z</dcterms:modified>
  <cp:version>3.1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0x010100523C92F4B0168F478A5C11D280948767</vt:lpwstr>
  </property>
</Properties>
</file>